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27D64" w14:textId="07D72CB0" w:rsidR="00E056AB" w:rsidRPr="00174E1E" w:rsidRDefault="0076089A" w:rsidP="007F4D5E">
      <w:pPr>
        <w:spacing w:before="0"/>
        <w:ind w:left="6379"/>
        <w:rPr>
          <w:rFonts w:ascii="DIN-Bold" w:hAnsi="DIN-Bold"/>
          <w:sz w:val="24"/>
          <w:szCs w:val="24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0289" behindDoc="0" locked="0" layoutInCell="1" allowOverlap="1" wp14:anchorId="0944B85F" wp14:editId="5EAB525F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1905000" cy="1879904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apostCyberdefense.logo15.textlong.regul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38" cy="188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4B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BA57CE" wp14:editId="64D9FEC7">
                <wp:simplePos x="0" y="0"/>
                <wp:positionH relativeFrom="column">
                  <wp:posOffset>-26670</wp:posOffset>
                </wp:positionH>
                <wp:positionV relativeFrom="paragraph">
                  <wp:posOffset>-636641</wp:posOffset>
                </wp:positionV>
                <wp:extent cx="2087245" cy="482600"/>
                <wp:effectExtent l="0" t="0" r="2730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2D164C5">
              <v:rect w14:anchorId="3200CA84" id="Rectangle 3" o:spid="_x0000_s1026" style="position:absolute;margin-left:-2.1pt;margin-top:-50.15pt;width:164.35pt;height:3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627B93" w:rsidRPr="00627B93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7F4D5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>Formulaire de mise sous surveillance</w:t>
      </w:r>
      <w:r w:rsidR="00CD5099">
        <w:rPr>
          <w:rFonts w:ascii="DIN-Light" w:hAnsi="DIN-Light" w:cs="Helvetica"/>
          <w:color w:val="333333"/>
          <w:sz w:val="24"/>
          <w:szCs w:val="24"/>
          <w:lang w:eastAsia="fr-FR"/>
        </w:rPr>
        <w:br/>
      </w:r>
      <w:proofErr w:type="spellStart"/>
      <w:r w:rsidR="001910DE">
        <w:rPr>
          <w:rFonts w:ascii="DIN-Light" w:hAnsi="DIN-Light" w:cs="Helvetica"/>
          <w:color w:val="333333"/>
          <w:sz w:val="18"/>
          <w:szCs w:val="14"/>
          <w:lang w:eastAsia="fr-FR"/>
        </w:rPr>
        <w:t>Cyberwatch</w:t>
      </w:r>
      <w:proofErr w:type="spellEnd"/>
    </w:p>
    <w:p w14:paraId="3401E43E" w14:textId="77777777" w:rsidR="005B2362" w:rsidRPr="00627B93" w:rsidRDefault="005B2362" w:rsidP="00627B93">
      <w:pPr>
        <w:jc w:val="right"/>
        <w:rPr>
          <w:rFonts w:cs="Arial"/>
          <w:b/>
          <w:sz w:val="24"/>
          <w:szCs w:val="24"/>
        </w:rPr>
      </w:pPr>
    </w:p>
    <w:p w14:paraId="3D419559" w14:textId="77777777" w:rsidR="00C22D67" w:rsidRDefault="00C22D67" w:rsidP="003A0B39"/>
    <w:p w14:paraId="004B7455" w14:textId="77777777" w:rsidR="00174E1E" w:rsidRDefault="00174E1E" w:rsidP="003A0B39"/>
    <w:p w14:paraId="343138DC" w14:textId="77777777" w:rsidR="00174E1E" w:rsidRDefault="00174E1E" w:rsidP="003A0B39"/>
    <w:p w14:paraId="761FD3DD" w14:textId="77777777" w:rsidR="00174E1E" w:rsidRPr="00627B93" w:rsidRDefault="00174E1E" w:rsidP="003A0B39"/>
    <w:p w14:paraId="35B3B77B" w14:textId="77777777" w:rsidR="00E87AA3" w:rsidRPr="00E056AB" w:rsidRDefault="00627B93" w:rsidP="00A969FB">
      <w:pPr>
        <w:pStyle w:val="Titre1"/>
      </w:pPr>
      <w:r w:rsidRPr="00E056AB">
        <w:t>Gestion du document</w:t>
      </w:r>
    </w:p>
    <w:tbl>
      <w:tblPr>
        <w:tblW w:w="10201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7082"/>
      </w:tblGrid>
      <w:tr w:rsidR="00E056AB" w:rsidRPr="00CF5237" w14:paraId="786D12B9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31417" w14:textId="77777777"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première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DEE58" w14:textId="77777777"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14:paraId="7D37468F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B0E19" w14:textId="77777777"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dernière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A5955" w14:textId="77777777"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14:paraId="33D998E7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7C8B4" w14:textId="77777777"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0634A" w14:textId="77777777" w:rsidR="00E056AB" w:rsidRPr="0031724A" w:rsidRDefault="00CD5099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1.0</w:t>
            </w:r>
          </w:p>
        </w:tc>
      </w:tr>
      <w:tr w:rsidR="003523BB" w:rsidRPr="00CF5237" w14:paraId="73978AEB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13E84" w14:textId="77777777" w:rsidR="003523BB" w:rsidRPr="0031724A" w:rsidRDefault="003523B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Auteur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644E0" w14:textId="77777777" w:rsidR="003523BB" w:rsidRDefault="006D38D7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Centre Opérationnel de Sécurité et de Cyberdéfense</w:t>
            </w:r>
          </w:p>
        </w:tc>
      </w:tr>
    </w:tbl>
    <w:p w14:paraId="7629571D" w14:textId="77777777" w:rsidR="00F6455C" w:rsidRPr="00627B93" w:rsidRDefault="00F6455C" w:rsidP="00370B6E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ab/>
        <w:t xml:space="preserve"> </w:t>
      </w:r>
      <w:r w:rsidR="004017EB">
        <w:rPr>
          <w:rFonts w:cs="Arial"/>
          <w:b/>
          <w:color w:val="000000" w:themeColor="text1"/>
          <w:sz w:val="24"/>
          <w:szCs w:val="24"/>
        </w:rPr>
        <w:t xml:space="preserve">  </w:t>
      </w:r>
    </w:p>
    <w:p w14:paraId="15D8756A" w14:textId="77777777" w:rsidR="00F6455C" w:rsidRPr="00F6455C" w:rsidRDefault="00174E1E" w:rsidP="00A969FB">
      <w:pPr>
        <w:pStyle w:val="Titre1"/>
      </w:pPr>
      <w:r>
        <w:t>GESTION DU DOCUMENT</w:t>
      </w: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2"/>
        <w:gridCol w:w="3710"/>
        <w:gridCol w:w="3815"/>
      </w:tblGrid>
      <w:tr w:rsidR="001D22B9" w:rsidRPr="005F1638" w14:paraId="54177989" w14:textId="77777777" w:rsidTr="00035FB6">
        <w:trPr>
          <w:cantSplit/>
          <w:jc w:val="center"/>
        </w:trPr>
        <w:tc>
          <w:tcPr>
            <w:tcW w:w="10297" w:type="dxa"/>
            <w:gridSpan w:val="3"/>
          </w:tcPr>
          <w:p w14:paraId="413F2F13" w14:textId="77777777" w:rsidR="001D22B9" w:rsidRPr="005F1638" w:rsidRDefault="001D22B9" w:rsidP="00035FB6">
            <w:pPr>
              <w:spacing w:after="60"/>
              <w:rPr>
                <w:sz w:val="24"/>
              </w:rPr>
            </w:pPr>
          </w:p>
        </w:tc>
      </w:tr>
      <w:tr w:rsidR="001D22B9" w14:paraId="1EC3D2A1" w14:textId="77777777" w:rsidTr="00035FB6">
        <w:trPr>
          <w:cantSplit/>
          <w:jc w:val="center"/>
        </w:trPr>
        <w:tc>
          <w:tcPr>
            <w:tcW w:w="10297" w:type="dxa"/>
            <w:gridSpan w:val="3"/>
            <w:tcBorders>
              <w:bottom w:val="single" w:sz="4" w:space="0" w:color="046AAF"/>
            </w:tcBorders>
          </w:tcPr>
          <w:p w14:paraId="173DDF29" w14:textId="77777777" w:rsidR="001D22B9" w:rsidRPr="004A79D4" w:rsidRDefault="001D22B9" w:rsidP="001D22B9">
            <w:pPr>
              <w:pStyle w:val="Titreprincipal"/>
              <w:numPr>
                <w:ilvl w:val="0"/>
                <w:numId w:val="38"/>
              </w:numPr>
              <w:spacing w:after="0"/>
              <w:rPr>
                <w:color w:val="808080"/>
                <w:kern w:val="32"/>
                <w:sz w:val="24"/>
                <w:szCs w:val="24"/>
              </w:rPr>
            </w:pPr>
            <w:r w:rsidRPr="004A79D4">
              <w:rPr>
                <w:color w:val="808080"/>
                <w:kern w:val="32"/>
                <w:sz w:val="24"/>
                <w:szCs w:val="24"/>
              </w:rPr>
              <w:t>VALIDATIONS</w:t>
            </w:r>
          </w:p>
        </w:tc>
      </w:tr>
      <w:tr w:rsidR="001D22B9" w:rsidRPr="00D07C40" w14:paraId="1AE0495B" w14:textId="77777777" w:rsidTr="00035FB6">
        <w:trPr>
          <w:cantSplit/>
          <w:jc w:val="center"/>
        </w:trPr>
        <w:tc>
          <w:tcPr>
            <w:tcW w:w="10297" w:type="dxa"/>
            <w:gridSpan w:val="3"/>
            <w:tcBorders>
              <w:top w:val="single" w:sz="4" w:space="0" w:color="046AAF"/>
              <w:bottom w:val="single" w:sz="4" w:space="0" w:color="707173"/>
            </w:tcBorders>
            <w:vAlign w:val="center"/>
          </w:tcPr>
          <w:p w14:paraId="52FE5211" w14:textId="77777777" w:rsidR="001D22B9" w:rsidRPr="00D07C40" w:rsidRDefault="001D22B9" w:rsidP="001D22B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i/>
                <w:color w:val="046AAF"/>
                <w:sz w:val="16"/>
                <w:szCs w:val="20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 xml:space="preserve">Diffusion : </w:t>
            </w:r>
            <w:r w:rsidRPr="00D07C40">
              <w:rPr>
                <w:i/>
                <w:sz w:val="16"/>
                <w:szCs w:val="20"/>
              </w:rPr>
              <w:t xml:space="preserve">à l’ensemble </w:t>
            </w:r>
            <w:r>
              <w:rPr>
                <w:i/>
                <w:sz w:val="16"/>
                <w:szCs w:val="20"/>
              </w:rPr>
              <w:t>du groupe</w:t>
            </w:r>
          </w:p>
        </w:tc>
      </w:tr>
      <w:tr w:rsidR="001D22B9" w:rsidRPr="00D07C40" w14:paraId="5A96746F" w14:textId="77777777" w:rsidTr="00035FB6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09ECF4B1" w14:textId="77777777" w:rsidR="001D22B9" w:rsidRPr="00D07C40" w:rsidRDefault="001D22B9" w:rsidP="00035F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Rédacteur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6FADA6B9" w14:textId="77777777" w:rsidR="001D22B9" w:rsidRPr="00D07C40" w:rsidRDefault="001D22B9" w:rsidP="00035F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Vérificateur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284C8D6A" w14:textId="77777777" w:rsidR="001D22B9" w:rsidRPr="00D07C40" w:rsidRDefault="001D22B9" w:rsidP="00035F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046AAF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Approbateur</w:t>
            </w:r>
          </w:p>
        </w:tc>
      </w:tr>
      <w:tr w:rsidR="001D22B9" w:rsidRPr="00D07C40" w14:paraId="75B2BF56" w14:textId="77777777" w:rsidTr="00035FB6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4100DF55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 :</w:t>
            </w:r>
            <w:r>
              <w:rPr>
                <w:sz w:val="16"/>
                <w:szCs w:val="20"/>
              </w:rPr>
              <w:t> G. Bellanger</w:t>
            </w:r>
          </w:p>
          <w:p w14:paraId="2E6C28BB" w14:textId="77777777" w:rsidR="001D22B9" w:rsidRDefault="001D22B9" w:rsidP="00035FB6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Ingénieur sécurité</w:t>
            </w:r>
          </w:p>
          <w:p w14:paraId="0A68B27A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hanging="70"/>
              <w:rPr>
                <w:sz w:val="16"/>
                <w:szCs w:val="20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66CD7B60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14:paraId="37E86D01" w14:textId="77777777" w:rsidR="001D22B9" w:rsidRDefault="001D22B9" w:rsidP="00035FB6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14:paraId="6072436A" w14:textId="77777777" w:rsidR="001D22B9" w:rsidRPr="00D07C40" w:rsidRDefault="001D22B9" w:rsidP="00035FB6">
            <w:pPr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51B65784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14:paraId="0938FEF3" w14:textId="77777777" w:rsidR="001D22B9" w:rsidRDefault="001D22B9" w:rsidP="00035FB6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14:paraId="3763AEA8" w14:textId="77777777" w:rsidR="001D22B9" w:rsidRPr="00D07C40" w:rsidRDefault="001D22B9" w:rsidP="00035FB6">
            <w:pPr>
              <w:jc w:val="center"/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</w:tr>
    </w:tbl>
    <w:p w14:paraId="69B05FD9" w14:textId="77777777" w:rsidR="001D22B9" w:rsidRDefault="001D22B9" w:rsidP="001D22B9">
      <w:pPr>
        <w:rPr>
          <w:sz w:val="16"/>
        </w:rPr>
      </w:pPr>
    </w:p>
    <w:p w14:paraId="352FD847" w14:textId="77777777" w:rsidR="006D38D7" w:rsidRDefault="006D38D7" w:rsidP="003A0B39">
      <w:pPr>
        <w:rPr>
          <w:rFonts w:cs="Arial"/>
          <w:color w:val="000000" w:themeColor="text1"/>
        </w:rPr>
      </w:pPr>
    </w:p>
    <w:p w14:paraId="6BE44B16" w14:textId="77777777" w:rsidR="00FC16C2" w:rsidRDefault="00FC16C2" w:rsidP="003A0B39">
      <w:pPr>
        <w:rPr>
          <w:rFonts w:cs="Arial"/>
          <w:color w:val="000000" w:themeColor="text1"/>
        </w:rPr>
      </w:pP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97"/>
      </w:tblGrid>
      <w:tr w:rsidR="00ED5840" w:rsidRPr="00964230" w14:paraId="3A826356" w14:textId="77777777" w:rsidTr="00035FB6">
        <w:trPr>
          <w:cantSplit/>
          <w:jc w:val="center"/>
        </w:trPr>
        <w:tc>
          <w:tcPr>
            <w:tcW w:w="5288" w:type="dxa"/>
            <w:tcBorders>
              <w:bottom w:val="single" w:sz="4" w:space="0" w:color="046AAF"/>
            </w:tcBorders>
          </w:tcPr>
          <w:p w14:paraId="037855DB" w14:textId="77777777" w:rsidR="00ED5840" w:rsidRPr="00964230" w:rsidRDefault="00ED5840" w:rsidP="00ED5840">
            <w:pPr>
              <w:pStyle w:val="Titreprincipal"/>
              <w:numPr>
                <w:ilvl w:val="0"/>
                <w:numId w:val="39"/>
              </w:numPr>
              <w:spacing w:after="0"/>
              <w:rPr>
                <w:sz w:val="24"/>
                <w:szCs w:val="24"/>
              </w:rPr>
            </w:pPr>
            <w:r>
              <w:rPr>
                <w:color w:val="808080"/>
                <w:kern w:val="32"/>
                <w:sz w:val="24"/>
                <w:szCs w:val="24"/>
              </w:rPr>
              <w:t>DOC REFERENCE &amp; APPLICABLES</w:t>
            </w:r>
            <w:r w:rsidRPr="00B6354E">
              <w:rPr>
                <w:color w:val="808080"/>
                <w:kern w:val="32"/>
                <w:sz w:val="24"/>
                <w:szCs w:val="24"/>
              </w:rPr>
              <w:t xml:space="preserve"> </w:t>
            </w:r>
          </w:p>
        </w:tc>
      </w:tr>
      <w:tr w:rsidR="00ED5840" w14:paraId="691FFA79" w14:textId="77777777" w:rsidTr="00035FB6">
        <w:trPr>
          <w:cantSplit/>
          <w:trHeight w:val="290"/>
          <w:jc w:val="center"/>
        </w:trPr>
        <w:tc>
          <w:tcPr>
            <w:tcW w:w="5288" w:type="dxa"/>
            <w:vMerge w:val="restart"/>
          </w:tcPr>
          <w:p w14:paraId="3729BD99" w14:textId="01C544D4" w:rsidR="00ED5840" w:rsidRDefault="00ED5840" w:rsidP="00035FB6">
            <w:r w:rsidRPr="00ED5840">
              <w:t>C</w:t>
            </w:r>
            <w:r w:rsidR="009750B9">
              <w:t>OSC</w:t>
            </w:r>
            <w:r w:rsidRPr="00ED5840">
              <w:t>-PROCESSUS-GESTION-VULN-V1.0</w:t>
            </w:r>
            <w:r>
              <w:t>.docx</w:t>
            </w:r>
          </w:p>
          <w:p w14:paraId="4B0296FA" w14:textId="423D17FC" w:rsidR="007F4D5E" w:rsidRDefault="007F4D5E" w:rsidP="00035FB6">
            <w:r w:rsidRPr="007F4D5E">
              <w:t>C</w:t>
            </w:r>
            <w:r w:rsidR="009750B9">
              <w:t>OSC</w:t>
            </w:r>
            <w:r w:rsidRPr="007F4D5E">
              <w:t>-PROCESSUS-MSS-VULN-V1.0.docx</w:t>
            </w:r>
          </w:p>
          <w:p w14:paraId="575B6AE0" w14:textId="1C860BD7" w:rsidR="00035FB6" w:rsidRDefault="00035FB6" w:rsidP="009750B9">
            <w:r>
              <w:t>C</w:t>
            </w:r>
            <w:r w:rsidR="009750B9">
              <w:t>OSC</w:t>
            </w:r>
            <w:r>
              <w:t>-AT-CYBERWATCH-V1.0.docx</w:t>
            </w:r>
            <w:bookmarkStart w:id="0" w:name="_GoBack"/>
            <w:bookmarkEnd w:id="0"/>
          </w:p>
        </w:tc>
      </w:tr>
      <w:tr w:rsidR="00ED5840" w14:paraId="3FBF9EB5" w14:textId="77777777" w:rsidTr="00035FB6">
        <w:trPr>
          <w:cantSplit/>
          <w:trHeight w:val="290"/>
          <w:jc w:val="center"/>
        </w:trPr>
        <w:tc>
          <w:tcPr>
            <w:tcW w:w="5288" w:type="dxa"/>
            <w:vMerge/>
          </w:tcPr>
          <w:p w14:paraId="0AD8F1C4" w14:textId="77777777" w:rsidR="00ED5840" w:rsidRDefault="00ED5840" w:rsidP="00035FB6"/>
        </w:tc>
      </w:tr>
      <w:tr w:rsidR="00ED5840" w14:paraId="4B6B01E9" w14:textId="77777777" w:rsidTr="00035FB6">
        <w:trPr>
          <w:cantSplit/>
          <w:trHeight w:val="290"/>
          <w:jc w:val="center"/>
        </w:trPr>
        <w:tc>
          <w:tcPr>
            <w:tcW w:w="5288" w:type="dxa"/>
            <w:vMerge/>
          </w:tcPr>
          <w:p w14:paraId="35384991" w14:textId="77777777" w:rsidR="00ED5840" w:rsidRDefault="00ED5840" w:rsidP="00035FB6"/>
        </w:tc>
      </w:tr>
    </w:tbl>
    <w:p w14:paraId="7195C676" w14:textId="77777777" w:rsidR="00FC16C2" w:rsidRDefault="00FC16C2" w:rsidP="003A0B39">
      <w:pPr>
        <w:rPr>
          <w:rFonts w:cs="Arial"/>
          <w:color w:val="000000" w:themeColor="text1"/>
        </w:rPr>
      </w:pPr>
    </w:p>
    <w:p w14:paraId="01CAFF68" w14:textId="77777777" w:rsidR="007F4D5E" w:rsidRPr="00F6455C" w:rsidRDefault="007F4D5E" w:rsidP="007F4D5E">
      <w:pPr>
        <w:pStyle w:val="Titre1"/>
      </w:pPr>
      <w:r>
        <w:t>Formulaire</w:t>
      </w:r>
    </w:p>
    <w:p w14:paraId="4B2D6BCB" w14:textId="77777777" w:rsidR="00FC16C2" w:rsidRDefault="00FC16C2" w:rsidP="003A0B39">
      <w:pPr>
        <w:rPr>
          <w:rFonts w:cs="Arial"/>
          <w:color w:val="000000" w:themeColor="text1"/>
        </w:rPr>
      </w:pPr>
    </w:p>
    <w:p w14:paraId="72C2B52A" w14:textId="77777777" w:rsidR="007F4D5E" w:rsidRDefault="007F4D5E" w:rsidP="007F4D5E">
      <w:pPr>
        <w:spacing w:before="0" w:line="220" w:lineRule="atLeast"/>
        <w:jc w:val="both"/>
        <w:rPr>
          <w:rFonts w:cs="Arial"/>
        </w:rPr>
      </w:pPr>
      <w:r>
        <w:rPr>
          <w:rFonts w:cs="Arial"/>
        </w:rPr>
        <w:t xml:space="preserve">Ce document est un prérequis permettant de mettre sous surveillance </w:t>
      </w:r>
      <w:proofErr w:type="spellStart"/>
      <w:r w:rsidR="001910DE">
        <w:rPr>
          <w:rFonts w:cs="Arial"/>
        </w:rPr>
        <w:t>Cyberwatch</w:t>
      </w:r>
      <w:proofErr w:type="spellEnd"/>
      <w:r>
        <w:rPr>
          <w:rFonts w:cs="Arial"/>
        </w:rPr>
        <w:t xml:space="preserve"> une prestation </w:t>
      </w:r>
      <w:proofErr w:type="spellStart"/>
      <w:r>
        <w:rPr>
          <w:rFonts w:cs="Arial"/>
        </w:rPr>
        <w:t>Docapost</w:t>
      </w:r>
      <w:proofErr w:type="spellEnd"/>
      <w:r>
        <w:rPr>
          <w:rFonts w:cs="Arial"/>
        </w:rPr>
        <w:t>.</w:t>
      </w:r>
    </w:p>
    <w:p w14:paraId="1E7DC2B8" w14:textId="77777777" w:rsidR="00FC16C2" w:rsidRDefault="00FC16C2" w:rsidP="003A0B39">
      <w:pPr>
        <w:rPr>
          <w:rFonts w:cs="Arial"/>
          <w:color w:val="000000" w:themeColor="text1"/>
        </w:rPr>
      </w:pPr>
    </w:p>
    <w:p w14:paraId="690D952B" w14:textId="77777777" w:rsidR="00FC16C2" w:rsidRDefault="00FC16C2" w:rsidP="003A0B39">
      <w:pPr>
        <w:rPr>
          <w:rFonts w:cs="Arial"/>
          <w:color w:val="000000" w:themeColor="text1"/>
        </w:rPr>
      </w:pPr>
    </w:p>
    <w:p w14:paraId="1950EF81" w14:textId="77777777" w:rsidR="00FC16C2" w:rsidRDefault="00FC16C2" w:rsidP="003A0B39">
      <w:pPr>
        <w:rPr>
          <w:rFonts w:cs="Arial"/>
          <w:color w:val="000000" w:themeColor="text1"/>
        </w:rPr>
      </w:pPr>
    </w:p>
    <w:p w14:paraId="232181CC" w14:textId="77777777" w:rsidR="00FC16C2" w:rsidRDefault="00FC16C2" w:rsidP="003A0B39">
      <w:pPr>
        <w:rPr>
          <w:rFonts w:cs="Arial"/>
          <w:color w:val="000000" w:themeColor="text1"/>
        </w:rPr>
      </w:pPr>
    </w:p>
    <w:p w14:paraId="5B1D430B" w14:textId="77777777" w:rsidR="00FC16C2" w:rsidRDefault="00FC16C2" w:rsidP="003A0B39">
      <w:pPr>
        <w:rPr>
          <w:rFonts w:cs="Arial"/>
          <w:color w:val="000000" w:themeColor="text1"/>
        </w:rPr>
      </w:pPr>
    </w:p>
    <w:p w14:paraId="6E801E08" w14:textId="77777777" w:rsidR="00FC16C2" w:rsidRDefault="00FC16C2" w:rsidP="003A0B39">
      <w:pPr>
        <w:rPr>
          <w:rFonts w:cs="Arial"/>
          <w:color w:val="000000" w:themeColor="text1"/>
        </w:rPr>
      </w:pPr>
    </w:p>
    <w:p w14:paraId="5A156D5D" w14:textId="77777777" w:rsidR="00FC16C2" w:rsidRDefault="00FC16C2" w:rsidP="003A0B39">
      <w:pPr>
        <w:rPr>
          <w:rFonts w:cs="Arial"/>
          <w:color w:val="000000" w:themeColor="text1"/>
        </w:rPr>
      </w:pPr>
    </w:p>
    <w:p w14:paraId="58B160ED" w14:textId="77777777" w:rsidR="00FC16C2" w:rsidRDefault="00FC16C2" w:rsidP="003A0B39">
      <w:pPr>
        <w:rPr>
          <w:rFonts w:cs="Arial"/>
          <w:color w:val="000000" w:themeColor="text1"/>
        </w:rPr>
      </w:pPr>
    </w:p>
    <w:p w14:paraId="07848739" w14:textId="77777777" w:rsidR="00FC16C2" w:rsidRDefault="00FC16C2" w:rsidP="003A0B39">
      <w:pPr>
        <w:rPr>
          <w:rFonts w:cs="Arial"/>
          <w:color w:val="000000" w:themeColor="text1"/>
        </w:rPr>
      </w:pPr>
    </w:p>
    <w:p w14:paraId="1FBA2EC4" w14:textId="77777777" w:rsidR="00FC16C2" w:rsidRDefault="00FC16C2" w:rsidP="003A0B39">
      <w:pPr>
        <w:rPr>
          <w:rFonts w:cs="Arial"/>
          <w:color w:val="000000" w:themeColor="text1"/>
        </w:rPr>
      </w:pPr>
    </w:p>
    <w:p w14:paraId="574E3099" w14:textId="77777777" w:rsidR="00603B26" w:rsidRDefault="00603B26" w:rsidP="00603B26"/>
    <w:p w14:paraId="2970E66D" w14:textId="77777777" w:rsidR="007F4D5E" w:rsidRDefault="007F4D5E" w:rsidP="007F4D5E">
      <w:pPr>
        <w:spacing w:before="0" w:line="220" w:lineRule="atLeast"/>
        <w:jc w:val="both"/>
        <w:rPr>
          <w:rFonts w:cs="Arial"/>
        </w:rPr>
      </w:pPr>
    </w:p>
    <w:p w14:paraId="667A4D53" w14:textId="77777777" w:rsidR="00603B26" w:rsidRDefault="00603B26" w:rsidP="00603B26">
      <w:pPr>
        <w:spacing w:line="220" w:lineRule="atLeast"/>
        <w:jc w:val="both"/>
        <w:rPr>
          <w:rFonts w:cs="Arial"/>
        </w:rPr>
      </w:pPr>
    </w:p>
    <w:p w14:paraId="61B7F648" w14:textId="77777777" w:rsidR="008012A8" w:rsidRDefault="008012A8" w:rsidP="00603B26"/>
    <w:p w14:paraId="13254781" w14:textId="77777777" w:rsidR="008012A8" w:rsidRDefault="007F4D5E" w:rsidP="004168F0">
      <w:pPr>
        <w:pStyle w:val="Titre2"/>
      </w:pPr>
      <w:r>
        <w:t>Information</w:t>
      </w:r>
      <w:r w:rsidR="00FB6848">
        <w:t>s</w:t>
      </w:r>
      <w:r>
        <w:t xml:space="preserve"> générale</w:t>
      </w:r>
      <w:r w:rsidR="00FB6848">
        <w:t>s</w:t>
      </w:r>
    </w:p>
    <w:p w14:paraId="04DAE700" w14:textId="77777777" w:rsidR="008012A8" w:rsidRDefault="008012A8" w:rsidP="00603B26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7F4D5E" w14:paraId="097D45ED" w14:textId="77777777" w:rsidTr="0041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EC5A875" w14:textId="77777777" w:rsidR="007F4D5E" w:rsidRDefault="007F4D5E" w:rsidP="00603B26">
            <w:r>
              <w:t>Responsable de l’actif</w:t>
            </w:r>
          </w:p>
        </w:tc>
        <w:tc>
          <w:tcPr>
            <w:tcW w:w="6939" w:type="dxa"/>
          </w:tcPr>
          <w:p w14:paraId="2C281590" w14:textId="77777777" w:rsidR="007F4D5E" w:rsidRDefault="007F4D5E" w:rsidP="00603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1EE7A142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55AE3FC" w14:textId="77777777" w:rsidR="007F4D5E" w:rsidRDefault="007F4D5E" w:rsidP="00603B26">
            <w:r>
              <w:t>Directeur/Chef de projet</w:t>
            </w:r>
          </w:p>
        </w:tc>
        <w:tc>
          <w:tcPr>
            <w:tcW w:w="6939" w:type="dxa"/>
          </w:tcPr>
          <w:p w14:paraId="2EF9F345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1BBF8929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3D9491" w14:textId="77777777" w:rsidR="007F4D5E" w:rsidRDefault="007F4D5E" w:rsidP="007F4D5E">
            <w:r>
              <w:t>Responsable Opérationnel</w:t>
            </w:r>
          </w:p>
        </w:tc>
        <w:tc>
          <w:tcPr>
            <w:tcW w:w="6939" w:type="dxa"/>
          </w:tcPr>
          <w:p w14:paraId="731116BE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7FB4F0FB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6B738D" w14:textId="77777777" w:rsidR="007F4D5E" w:rsidRDefault="007F4D5E" w:rsidP="00603B26">
            <w:r>
              <w:t>Nom de la Business Unit</w:t>
            </w:r>
          </w:p>
        </w:tc>
        <w:tc>
          <w:tcPr>
            <w:tcW w:w="6939" w:type="dxa"/>
          </w:tcPr>
          <w:p w14:paraId="1B6DE5DF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137E74C8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67686D3" w14:textId="77777777" w:rsidR="007F4D5E" w:rsidRDefault="007F4D5E" w:rsidP="00603B26">
            <w:r>
              <w:t>Nom de la prestation</w:t>
            </w:r>
          </w:p>
        </w:tc>
        <w:tc>
          <w:tcPr>
            <w:tcW w:w="6939" w:type="dxa"/>
          </w:tcPr>
          <w:p w14:paraId="4F6B18DE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6848" w14:paraId="2CA12953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F3B46AE" w14:textId="77777777" w:rsidR="00FB6848" w:rsidRDefault="00FB6848" w:rsidP="00603B26">
            <w:r>
              <w:t>Nombre d’actif prévu</w:t>
            </w:r>
          </w:p>
        </w:tc>
        <w:tc>
          <w:tcPr>
            <w:tcW w:w="6939" w:type="dxa"/>
          </w:tcPr>
          <w:p w14:paraId="740AC635" w14:textId="77777777" w:rsidR="00FB6848" w:rsidRDefault="00FB6848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96AAA49" w14:textId="77777777" w:rsidR="008012A8" w:rsidRDefault="008012A8" w:rsidP="00603B26"/>
    <w:p w14:paraId="7764AE3E" w14:textId="77777777" w:rsidR="00FB6848" w:rsidRDefault="00FB6848" w:rsidP="00603B26"/>
    <w:p w14:paraId="38656803" w14:textId="77777777" w:rsidR="001910DE" w:rsidRDefault="001910DE" w:rsidP="001910DE">
      <w:pPr>
        <w:pStyle w:val="Titre2"/>
      </w:pPr>
      <w:r>
        <w:t>Choix de l’architecture</w:t>
      </w:r>
    </w:p>
    <w:p w14:paraId="2D55E727" w14:textId="6D7DE631" w:rsidR="001910DE" w:rsidRDefault="00035FB6" w:rsidP="001910DE">
      <w:r>
        <w:t>Le choix de l’architecture s’effectue par le biais du document CSIRT-AT-CYBERWATCH.</w:t>
      </w:r>
    </w:p>
    <w:p w14:paraId="66177D26" w14:textId="77777777" w:rsidR="00035FB6" w:rsidRDefault="00035FB6" w:rsidP="001910DE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1406"/>
        <w:gridCol w:w="6953"/>
        <w:gridCol w:w="1836"/>
      </w:tblGrid>
      <w:tr w:rsidR="001910DE" w14:paraId="5C466B9C" w14:textId="77777777" w:rsidTr="00191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7B3041D0" w14:textId="77777777" w:rsidR="001910DE" w:rsidRDefault="00926F65" w:rsidP="00035FB6">
            <w:r>
              <w:t>Type</w:t>
            </w:r>
          </w:p>
        </w:tc>
        <w:tc>
          <w:tcPr>
            <w:tcW w:w="6953" w:type="dxa"/>
          </w:tcPr>
          <w:p w14:paraId="5B1A6AE9" w14:textId="77777777" w:rsidR="001910DE" w:rsidRDefault="001910DE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1836" w:type="dxa"/>
          </w:tcPr>
          <w:p w14:paraId="1332EA29" w14:textId="77777777" w:rsidR="001910DE" w:rsidRDefault="001910DE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10DE" w14:paraId="68455822" w14:textId="77777777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5BC4273B" w14:textId="77777777" w:rsidR="001910DE" w:rsidRDefault="001910DE" w:rsidP="001910DE">
            <w:r>
              <w:t>Option 1</w:t>
            </w:r>
          </w:p>
        </w:tc>
        <w:tc>
          <w:tcPr>
            <w:tcW w:w="6953" w:type="dxa"/>
          </w:tcPr>
          <w:p w14:paraId="29548430" w14:textId="77777777"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Solution hébergé sur la plateforme mutualisé avant Agent</w:t>
            </w:r>
          </w:p>
        </w:tc>
        <w:tc>
          <w:tcPr>
            <w:tcW w:w="1836" w:type="dxa"/>
          </w:tcPr>
          <w:p w14:paraId="367C54E5" w14:textId="77777777"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  <w:tr w:rsidR="001910DE" w14:paraId="7467361F" w14:textId="77777777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0DC98ADB" w14:textId="77777777" w:rsidR="001910DE" w:rsidRDefault="001910DE" w:rsidP="001910DE">
            <w:r>
              <w:t>Option 2</w:t>
            </w:r>
          </w:p>
        </w:tc>
        <w:tc>
          <w:tcPr>
            <w:tcW w:w="6953" w:type="dxa"/>
          </w:tcPr>
          <w:p w14:paraId="411A7959" w14:textId="77777777"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Solution relais dédié Avec Agent</w:t>
            </w:r>
          </w:p>
        </w:tc>
        <w:tc>
          <w:tcPr>
            <w:tcW w:w="1836" w:type="dxa"/>
          </w:tcPr>
          <w:p w14:paraId="0FF331A2" w14:textId="77777777"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  <w:tr w:rsidR="001910DE" w14:paraId="65BEF296" w14:textId="77777777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32D01E01" w14:textId="77777777" w:rsidR="001910DE" w:rsidRDefault="001910DE" w:rsidP="001910DE">
            <w:r>
              <w:t>Option 3</w:t>
            </w:r>
          </w:p>
        </w:tc>
        <w:tc>
          <w:tcPr>
            <w:tcW w:w="6953" w:type="dxa"/>
          </w:tcPr>
          <w:p w14:paraId="55A2E9D7" w14:textId="77777777"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Solution relais dédié sans Agent</w:t>
            </w:r>
          </w:p>
        </w:tc>
        <w:tc>
          <w:tcPr>
            <w:tcW w:w="1836" w:type="dxa"/>
          </w:tcPr>
          <w:p w14:paraId="2C45CA89" w14:textId="77777777"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</w:tbl>
    <w:p w14:paraId="1D67D12E" w14:textId="77777777" w:rsidR="001910DE" w:rsidRDefault="001910DE" w:rsidP="00603B26"/>
    <w:p w14:paraId="6F83CF72" w14:textId="77777777" w:rsidR="001910DE" w:rsidRDefault="001910DE" w:rsidP="00603B26"/>
    <w:p w14:paraId="4D4E0C02" w14:textId="77777777" w:rsidR="008012A8" w:rsidRDefault="007F4D5E" w:rsidP="004168F0">
      <w:pPr>
        <w:pStyle w:val="Titre2"/>
      </w:pPr>
      <w:r>
        <w:t xml:space="preserve">Liste des </w:t>
      </w:r>
      <w:r w:rsidR="00FB6848">
        <w:t>tags</w:t>
      </w:r>
    </w:p>
    <w:p w14:paraId="7F135AEF" w14:textId="77777777" w:rsidR="007F4D5E" w:rsidRDefault="007F4D5E" w:rsidP="00603B26"/>
    <w:tbl>
      <w:tblPr>
        <w:tblStyle w:val="TableauGrille1Clair-Accentuation1"/>
        <w:tblW w:w="10201" w:type="dxa"/>
        <w:tblLook w:val="04A0" w:firstRow="1" w:lastRow="0" w:firstColumn="1" w:lastColumn="0" w:noHBand="0" w:noVBand="1"/>
      </w:tblPr>
      <w:tblGrid>
        <w:gridCol w:w="3256"/>
        <w:gridCol w:w="5103"/>
        <w:gridCol w:w="1842"/>
      </w:tblGrid>
      <w:tr w:rsidR="00FB6848" w14:paraId="30106B0D" w14:textId="77777777" w:rsidTr="00FB6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B68520F" w14:textId="77777777" w:rsidR="00FB6848" w:rsidRDefault="00FB6848" w:rsidP="00035FB6">
            <w:r>
              <w:t>Nom du tag</w:t>
            </w:r>
          </w:p>
        </w:tc>
        <w:tc>
          <w:tcPr>
            <w:tcW w:w="5103" w:type="dxa"/>
          </w:tcPr>
          <w:p w14:paraId="5414AA7B" w14:textId="77777777" w:rsidR="00FB6848" w:rsidRDefault="00FB6848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Valeur du tag</w:t>
            </w:r>
          </w:p>
        </w:tc>
        <w:tc>
          <w:tcPr>
            <w:tcW w:w="1842" w:type="dxa"/>
          </w:tcPr>
          <w:p w14:paraId="3EA7877E" w14:textId="77777777" w:rsidR="00FB6848" w:rsidRDefault="00FB6848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6848" w14:paraId="4532EC25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10E0066" w14:textId="77777777" w:rsidR="00FB6848" w:rsidRDefault="00FB6848" w:rsidP="00035FB6">
            <w:r>
              <w:t>Responsable de l’actif</w:t>
            </w:r>
          </w:p>
        </w:tc>
        <w:tc>
          <w:tcPr>
            <w:tcW w:w="5103" w:type="dxa"/>
          </w:tcPr>
          <w:p w14:paraId="504F15E5" w14:textId="77777777" w:rsidR="00FB6848" w:rsidRDefault="00FB6848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2AAD0746" w14:textId="77777777" w:rsidR="00FB6848" w:rsidRDefault="00FB6848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14:paraId="6A359FBE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26F871D" w14:textId="77777777" w:rsidR="00FB6848" w:rsidRDefault="00FB6848" w:rsidP="00FB6848">
            <w:r>
              <w:t>Nom de la prestation</w:t>
            </w:r>
          </w:p>
        </w:tc>
        <w:tc>
          <w:tcPr>
            <w:tcW w:w="5103" w:type="dxa"/>
          </w:tcPr>
          <w:p w14:paraId="484D4BFF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1BC09942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14:paraId="4C757EFC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365C8C6" w14:textId="77777777" w:rsidR="00FB6848" w:rsidRDefault="00FB6848" w:rsidP="00FB6848">
            <w:r>
              <w:t>Nom de la Business Unit</w:t>
            </w:r>
          </w:p>
        </w:tc>
        <w:tc>
          <w:tcPr>
            <w:tcW w:w="5103" w:type="dxa"/>
          </w:tcPr>
          <w:p w14:paraId="627F3CD8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30F7D3BF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14:paraId="43CD3658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227F9D3" w14:textId="77777777" w:rsidR="00FB6848" w:rsidRDefault="00FB6848" w:rsidP="00FB6848"/>
        </w:tc>
        <w:tc>
          <w:tcPr>
            <w:tcW w:w="5103" w:type="dxa"/>
          </w:tcPr>
          <w:p w14:paraId="46B49B22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3FFB61ED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  <w:tr w:rsidR="00FB6848" w14:paraId="70E91060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C94C1D9" w14:textId="77777777" w:rsidR="00FB6848" w:rsidRDefault="00FB6848" w:rsidP="00FB6848"/>
        </w:tc>
        <w:tc>
          <w:tcPr>
            <w:tcW w:w="5103" w:type="dxa"/>
          </w:tcPr>
          <w:p w14:paraId="0B4DBADC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0CA1E8B2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  <w:tr w:rsidR="00FB6848" w14:paraId="5A536C85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38B4326" w14:textId="77777777" w:rsidR="00FB6848" w:rsidRDefault="00FB6848" w:rsidP="00FB6848"/>
        </w:tc>
        <w:tc>
          <w:tcPr>
            <w:tcW w:w="5103" w:type="dxa"/>
          </w:tcPr>
          <w:p w14:paraId="20B7943C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1C9AFADD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</w:tbl>
    <w:p w14:paraId="56FE3F7B" w14:textId="77777777" w:rsidR="00603B26" w:rsidRDefault="00603B26" w:rsidP="00ED5840">
      <w:pPr>
        <w:ind w:right="227"/>
        <w:jc w:val="both"/>
        <w:rPr>
          <w:noProof/>
        </w:rPr>
      </w:pPr>
    </w:p>
    <w:p w14:paraId="12F57C25" w14:textId="77777777" w:rsidR="00603B26" w:rsidRDefault="007F4D5E" w:rsidP="004168F0">
      <w:pPr>
        <w:pStyle w:val="Titre2"/>
      </w:pPr>
      <w:r>
        <w:t>Habilitation</w:t>
      </w:r>
      <w:r w:rsidR="004168F0">
        <w:t>s</w:t>
      </w:r>
      <w:r>
        <w:t> :</w:t>
      </w:r>
    </w:p>
    <w:p w14:paraId="56A2F507" w14:textId="77777777" w:rsidR="007F4D5E" w:rsidRDefault="007F4D5E" w:rsidP="00603B26">
      <w:pPr>
        <w:rPr>
          <w:szCs w:val="24"/>
        </w:rPr>
      </w:pPr>
    </w:p>
    <w:tbl>
      <w:tblPr>
        <w:tblStyle w:val="TableauGrille1Clair-Accentuation1"/>
        <w:tblW w:w="10195" w:type="dxa"/>
        <w:tblLook w:val="04A0" w:firstRow="1" w:lastRow="0" w:firstColumn="1" w:lastColumn="0" w:noHBand="0" w:noVBand="1"/>
      </w:tblPr>
      <w:tblGrid>
        <w:gridCol w:w="6232"/>
        <w:gridCol w:w="3963"/>
      </w:tblGrid>
      <w:tr w:rsidR="004168F0" w14:paraId="29E6DAD6" w14:textId="77777777" w:rsidTr="00FB6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2A16A23C" w14:textId="77777777" w:rsidR="004168F0" w:rsidRDefault="004168F0" w:rsidP="00035FB6">
            <w:r>
              <w:t>Liste des personnes autorisé à accéder à la plateforme.</w:t>
            </w:r>
          </w:p>
        </w:tc>
        <w:tc>
          <w:tcPr>
            <w:tcW w:w="3963" w:type="dxa"/>
          </w:tcPr>
          <w:p w14:paraId="39520D13" w14:textId="77777777" w:rsidR="004168F0" w:rsidRDefault="004168F0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Fonction</w:t>
            </w:r>
          </w:p>
        </w:tc>
      </w:tr>
      <w:tr w:rsidR="004168F0" w14:paraId="36071219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00DE198D" w14:textId="77777777" w:rsidR="004168F0" w:rsidRDefault="004168F0" w:rsidP="00035FB6"/>
        </w:tc>
        <w:tc>
          <w:tcPr>
            <w:tcW w:w="3963" w:type="dxa"/>
          </w:tcPr>
          <w:p w14:paraId="271B9755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1C72E36B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4DFFFE03" w14:textId="77777777" w:rsidR="004168F0" w:rsidRDefault="004168F0" w:rsidP="00035FB6"/>
        </w:tc>
        <w:tc>
          <w:tcPr>
            <w:tcW w:w="3963" w:type="dxa"/>
          </w:tcPr>
          <w:p w14:paraId="673757BC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0B751156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7EA77CE9" w14:textId="77777777" w:rsidR="004168F0" w:rsidRDefault="004168F0" w:rsidP="00035FB6"/>
        </w:tc>
        <w:tc>
          <w:tcPr>
            <w:tcW w:w="3963" w:type="dxa"/>
          </w:tcPr>
          <w:p w14:paraId="4C46B526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01F7AF02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457C3EDB" w14:textId="77777777" w:rsidR="004168F0" w:rsidRDefault="004168F0" w:rsidP="00035FB6"/>
        </w:tc>
        <w:tc>
          <w:tcPr>
            <w:tcW w:w="3963" w:type="dxa"/>
          </w:tcPr>
          <w:p w14:paraId="2559E017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437DB2A5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425929D0" w14:textId="77777777" w:rsidR="004168F0" w:rsidRDefault="004168F0" w:rsidP="00035FB6"/>
        </w:tc>
        <w:tc>
          <w:tcPr>
            <w:tcW w:w="3963" w:type="dxa"/>
          </w:tcPr>
          <w:p w14:paraId="5050E128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4AB1618" w14:textId="77777777" w:rsidR="007F4D5E" w:rsidRDefault="007F4D5E" w:rsidP="00603B26">
      <w:pPr>
        <w:rPr>
          <w:szCs w:val="24"/>
        </w:rPr>
      </w:pPr>
    </w:p>
    <w:p w14:paraId="68789430" w14:textId="77777777" w:rsidR="0043356C" w:rsidRDefault="0043356C" w:rsidP="00603B26">
      <w:pPr>
        <w:rPr>
          <w:szCs w:val="24"/>
        </w:rPr>
      </w:pPr>
    </w:p>
    <w:p w14:paraId="5B3FD75A" w14:textId="77777777" w:rsidR="0043356C" w:rsidRDefault="0043356C" w:rsidP="00603B26">
      <w:pPr>
        <w:rPr>
          <w:szCs w:val="24"/>
        </w:rPr>
      </w:pPr>
    </w:p>
    <w:p w14:paraId="28CF3450" w14:textId="77777777" w:rsidR="0043356C" w:rsidRDefault="0043356C" w:rsidP="00603B26">
      <w:pPr>
        <w:rPr>
          <w:szCs w:val="24"/>
        </w:rPr>
      </w:pPr>
    </w:p>
    <w:sectPr w:rsidR="0043356C" w:rsidSect="00400B9F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418" w:right="680" w:bottom="851" w:left="1021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78127" w14:textId="77777777" w:rsidR="00A057ED" w:rsidRDefault="00A057ED" w:rsidP="002E1518">
      <w:pPr>
        <w:spacing w:before="0"/>
      </w:pPr>
      <w:r>
        <w:separator/>
      </w:r>
    </w:p>
    <w:p w14:paraId="62428C88" w14:textId="77777777" w:rsidR="00A057ED" w:rsidRDefault="00A057ED"/>
  </w:endnote>
  <w:endnote w:type="continuationSeparator" w:id="0">
    <w:p w14:paraId="2515A90E" w14:textId="77777777" w:rsidR="00A057ED" w:rsidRDefault="00A057ED" w:rsidP="002E1518">
      <w:pPr>
        <w:spacing w:before="0"/>
      </w:pPr>
      <w:r>
        <w:continuationSeparator/>
      </w:r>
    </w:p>
    <w:p w14:paraId="4B033FF3" w14:textId="77777777" w:rsidR="00A057ED" w:rsidRDefault="00A057ED"/>
  </w:endnote>
  <w:endnote w:type="continuationNotice" w:id="1">
    <w:p w14:paraId="162D31F2" w14:textId="77777777" w:rsidR="00A057ED" w:rsidRDefault="00A057ED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JLOAC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Light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7A8FF" w14:textId="0A24E8FB" w:rsidR="00035FB6" w:rsidRPr="00CB29F7" w:rsidRDefault="00035FB6" w:rsidP="005B2362">
    <w:pPr>
      <w:pStyle w:val="Pieddepage"/>
      <w:tabs>
        <w:tab w:val="clear" w:pos="4536"/>
        <w:tab w:val="clear" w:pos="9072"/>
        <w:tab w:val="center" w:pos="5103"/>
        <w:tab w:val="right" w:pos="10206"/>
      </w:tabs>
      <w:rPr>
        <w:color w:val="808080" w:themeColor="background1" w:themeShade="80"/>
      </w:rPr>
    </w:pPr>
    <w:r>
      <w:rPr>
        <w:b/>
        <w:color w:val="808080" w:themeColor="background1" w:themeShade="80"/>
      </w:rPr>
      <w:t>TLP : AMBER</w:t>
    </w:r>
    <w:r w:rsidRPr="00CB29F7">
      <w:rPr>
        <w:b/>
        <w:color w:val="808080" w:themeColor="background1" w:themeShade="80"/>
      </w:rPr>
      <w:t xml:space="preserve"> </w:t>
    </w:r>
    <w:r>
      <w:rPr>
        <w:b/>
        <w:color w:val="808080" w:themeColor="background1" w:themeShade="80"/>
      </w:rPr>
      <w:t xml:space="preserve"> / CLASSIFICATION DOCAPOST : C2</w:t>
    </w:r>
    <w:r w:rsidRPr="00CB29F7">
      <w:rPr>
        <w:color w:val="808080" w:themeColor="background1" w:themeShade="80"/>
      </w:rPr>
      <w:tab/>
    </w:r>
    <w:r w:rsidRPr="00CB29F7">
      <w:rPr>
        <w:color w:val="808080" w:themeColor="background1" w:themeShade="80"/>
      </w:rPr>
      <w:tab/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PAGE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9750B9">
      <w:rPr>
        <w:rStyle w:val="Numrodepage"/>
        <w:b/>
        <w:noProof/>
        <w:color w:val="808080" w:themeColor="background1" w:themeShade="80"/>
      </w:rPr>
      <w:t>3</w:t>
    </w:r>
    <w:r w:rsidRPr="00CB29F7">
      <w:rPr>
        <w:rStyle w:val="Numrodepage"/>
        <w:b/>
        <w:color w:val="808080" w:themeColor="background1" w:themeShade="80"/>
      </w:rPr>
      <w:fldChar w:fldCharType="end"/>
    </w:r>
    <w:r w:rsidRPr="00CB29F7">
      <w:rPr>
        <w:rStyle w:val="Numrodepage"/>
        <w:b/>
        <w:color w:val="808080" w:themeColor="background1" w:themeShade="80"/>
      </w:rPr>
      <w:t>/</w:t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NUMPAGES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9750B9">
      <w:rPr>
        <w:rStyle w:val="Numrodepage"/>
        <w:b/>
        <w:noProof/>
        <w:color w:val="808080" w:themeColor="background1" w:themeShade="80"/>
      </w:rPr>
      <w:t>3</w:t>
    </w:r>
    <w:r w:rsidRPr="00CB29F7">
      <w:rPr>
        <w:rStyle w:val="Numrodepage"/>
        <w:b/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20BB8" w14:textId="77777777" w:rsidR="00A057ED" w:rsidRDefault="00A057ED" w:rsidP="002E1518">
      <w:pPr>
        <w:spacing w:before="0"/>
      </w:pPr>
      <w:r>
        <w:separator/>
      </w:r>
    </w:p>
    <w:p w14:paraId="50188515" w14:textId="77777777" w:rsidR="00A057ED" w:rsidRDefault="00A057ED"/>
  </w:footnote>
  <w:footnote w:type="continuationSeparator" w:id="0">
    <w:p w14:paraId="0A5644F5" w14:textId="77777777" w:rsidR="00A057ED" w:rsidRDefault="00A057ED" w:rsidP="002E1518">
      <w:pPr>
        <w:spacing w:before="0"/>
      </w:pPr>
      <w:r>
        <w:continuationSeparator/>
      </w:r>
    </w:p>
    <w:p w14:paraId="2AA0168A" w14:textId="77777777" w:rsidR="00A057ED" w:rsidRDefault="00A057ED"/>
  </w:footnote>
  <w:footnote w:type="continuationNotice" w:id="1">
    <w:p w14:paraId="7FAA7209" w14:textId="77777777" w:rsidR="00A057ED" w:rsidRDefault="00A057ED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2AA15" w14:textId="77777777" w:rsidR="00035FB6" w:rsidRDefault="00A057ED">
    <w:pPr>
      <w:pStyle w:val="En-tte"/>
    </w:pPr>
    <w:r>
      <w:rPr>
        <w:noProof/>
        <w:lang w:eastAsia="fr-FR"/>
      </w:rPr>
      <w:pict w14:anchorId="59AEF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509.1pt;height:497.65pt;z-index:-251658235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>
      <w:rPr>
        <w:noProof/>
        <w:lang w:eastAsia="fr-FR"/>
      </w:rPr>
      <w:pict w14:anchorId="3401E43E">
        <v:shape id="WordPictureWatermark156845641" o:spid="_x0000_s2052" type="#_x0000_t75" style="position:absolute;left:0;text-align:left;margin-left:0;margin-top:0;width:509.1pt;height:497.65pt;z-index:-251658238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C9216" w14:textId="77777777" w:rsidR="00035FB6" w:rsidRPr="0083596F" w:rsidRDefault="00A057ED" w:rsidP="008502E7">
    <w:pPr>
      <w:pStyle w:val="Titre"/>
      <w:rPr>
        <w:rFonts w:cs="Arial"/>
        <w:color w:val="808080" w:themeColor="background1" w:themeShade="80"/>
        <w:sz w:val="14"/>
        <w:szCs w:val="14"/>
      </w:rPr>
    </w:pPr>
    <w:r>
      <w:rPr>
        <w:noProof/>
        <w:color w:val="808080" w:themeColor="background1" w:themeShade="80"/>
        <w:sz w:val="14"/>
        <w:szCs w:val="14"/>
        <w:lang w:eastAsia="fr-FR"/>
      </w:rPr>
      <w:pict w14:anchorId="208022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09.1pt;height:497.65pt;z-index:-251658234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>
      <w:rPr>
        <w:noProof/>
        <w:color w:val="808080" w:themeColor="background1" w:themeShade="80"/>
        <w:sz w:val="14"/>
        <w:szCs w:val="14"/>
        <w:lang w:eastAsia="fr-FR"/>
      </w:rPr>
      <w:pict w14:anchorId="004B7455">
        <v:shape id="WordPictureWatermark156845642" o:spid="_x0000_s2053" type="#_x0000_t75" style="position:absolute;left:0;text-align:left;margin-left:0;margin-top:0;width:509.1pt;height:497.65pt;z-index:-251658237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 w:rsidR="00035FB6" w:rsidRPr="00CB29F7">
      <w:rPr>
        <w:noProof/>
        <w:color w:val="808080" w:themeColor="background1" w:themeShade="80"/>
        <w:sz w:val="14"/>
        <w:szCs w:val="14"/>
        <w:lang w:eastAsia="fr-FR"/>
      </w:rPr>
      <w:drawing>
        <wp:anchor distT="0" distB="0" distL="114300" distR="114300" simplePos="0" relativeHeight="251658240" behindDoc="0" locked="0" layoutInCell="1" allowOverlap="1" wp14:anchorId="395418D7" wp14:editId="6A49BA95">
          <wp:simplePos x="0" y="0"/>
          <wp:positionH relativeFrom="margin">
            <wp:align>left</wp:align>
          </wp:positionH>
          <wp:positionV relativeFrom="paragraph">
            <wp:posOffset>-160123</wp:posOffset>
          </wp:positionV>
          <wp:extent cx="2038350" cy="361950"/>
          <wp:effectExtent l="0" t="0" r="0" b="0"/>
          <wp:wrapNone/>
          <wp:docPr id="8" name="Image 8" descr="NewDocapost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wDocapost_H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FB6">
      <w:rPr>
        <w:color w:val="808080" w:themeColor="background1" w:themeShade="80"/>
        <w:sz w:val="14"/>
        <w:szCs w:val="14"/>
      </w:rPr>
      <w:t xml:space="preserve"> </w:t>
    </w:r>
    <w:r w:rsidR="00035FB6" w:rsidRPr="0083596F">
      <w:rPr>
        <w:rFonts w:ascii="DIN-Light" w:hAnsi="DIN-Light" w:cs="Helvetica"/>
        <w:color w:val="333333"/>
        <w:sz w:val="14"/>
        <w:szCs w:val="14"/>
        <w:lang w:eastAsia="fr-FR"/>
      </w:rPr>
      <w:t>CSIRT-</w:t>
    </w:r>
    <w:r w:rsidR="00035FB6">
      <w:rPr>
        <w:rFonts w:ascii="DIN-Light" w:hAnsi="DIN-Light" w:cs="Helvetica"/>
        <w:color w:val="333333"/>
        <w:sz w:val="14"/>
        <w:szCs w:val="14"/>
        <w:lang w:eastAsia="fr-FR"/>
      </w:rPr>
      <w:t>FOR-MSS-CYBERWATCH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A4A8F" w14:textId="77777777" w:rsidR="00035FB6" w:rsidRDefault="00A057ED">
    <w:pPr>
      <w:pStyle w:val="En-tte"/>
    </w:pPr>
    <w:r>
      <w:rPr>
        <w:noProof/>
        <w:lang w:eastAsia="fr-FR"/>
      </w:rPr>
      <w:pict w14:anchorId="68D0D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509.1pt;height:497.65pt;z-index:-251658236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>
      <w:rPr>
        <w:noProof/>
        <w:lang w:eastAsia="fr-FR"/>
      </w:rPr>
      <w:pict w14:anchorId="3D419559">
        <v:shape id="WordPictureWatermark156845640" o:spid="_x0000_s2054" type="#_x0000_t75" style="position:absolute;left:0;text-align:left;margin-left:0;margin-top:0;width:509.1pt;height:497.65pt;z-index:-251658239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2.55pt;height:28.8pt" o:bullet="t">
        <v:imagedata r:id="rId1" o:title="clip_image001"/>
      </v:shape>
    </w:pict>
  </w:numPicBullet>
  <w:abstractNum w:abstractNumId="0" w15:restartNumberingAfterBreak="0">
    <w:nsid w:val="11134253"/>
    <w:multiLevelType w:val="hybridMultilevel"/>
    <w:tmpl w:val="5C78C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F4C13"/>
    <w:multiLevelType w:val="hybridMultilevel"/>
    <w:tmpl w:val="5A2A9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2CAF"/>
    <w:multiLevelType w:val="hybridMultilevel"/>
    <w:tmpl w:val="D7ECF86C"/>
    <w:lvl w:ilvl="0" w:tplc="EA5A325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12C371EC"/>
    <w:multiLevelType w:val="hybridMultilevel"/>
    <w:tmpl w:val="70BC5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224B1"/>
    <w:multiLevelType w:val="hybridMultilevel"/>
    <w:tmpl w:val="C1DA8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658EB"/>
    <w:multiLevelType w:val="hybridMultilevel"/>
    <w:tmpl w:val="7966B0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70278"/>
    <w:multiLevelType w:val="hybridMultilevel"/>
    <w:tmpl w:val="CED6A74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D364977"/>
    <w:multiLevelType w:val="hybridMultilevel"/>
    <w:tmpl w:val="224E4B70"/>
    <w:lvl w:ilvl="0" w:tplc="84E6CC68">
      <w:start w:val="1"/>
      <w:numFmt w:val="bullet"/>
      <w:pStyle w:val="Sous-titr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B1E48"/>
    <w:multiLevelType w:val="hybridMultilevel"/>
    <w:tmpl w:val="091E282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4C7BCE"/>
    <w:multiLevelType w:val="multilevel"/>
    <w:tmpl w:val="C61E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B9787B"/>
    <w:multiLevelType w:val="hybridMultilevel"/>
    <w:tmpl w:val="CEC27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C2A7B"/>
    <w:multiLevelType w:val="hybridMultilevel"/>
    <w:tmpl w:val="6FE4F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25B3"/>
    <w:multiLevelType w:val="hybridMultilevel"/>
    <w:tmpl w:val="4E347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44E2F"/>
    <w:multiLevelType w:val="hybridMultilevel"/>
    <w:tmpl w:val="17C083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47A8B"/>
    <w:multiLevelType w:val="hybridMultilevel"/>
    <w:tmpl w:val="0B24A01E"/>
    <w:lvl w:ilvl="0" w:tplc="7C1232AA">
      <w:start w:val="1"/>
      <w:numFmt w:val="bullet"/>
      <w:pStyle w:val="Titredetableau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C41C4"/>
    <w:multiLevelType w:val="hybridMultilevel"/>
    <w:tmpl w:val="965E1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A5B09"/>
    <w:multiLevelType w:val="hybridMultilevel"/>
    <w:tmpl w:val="889C2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C2F92"/>
    <w:multiLevelType w:val="hybridMultilevel"/>
    <w:tmpl w:val="44A01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16239"/>
    <w:multiLevelType w:val="hybridMultilevel"/>
    <w:tmpl w:val="F8A6C32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CFC23F4"/>
    <w:multiLevelType w:val="hybridMultilevel"/>
    <w:tmpl w:val="10DAD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F40D6"/>
    <w:multiLevelType w:val="hybridMultilevel"/>
    <w:tmpl w:val="FF62F60C"/>
    <w:lvl w:ilvl="0" w:tplc="B60093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E030DA6"/>
    <w:multiLevelType w:val="hybridMultilevel"/>
    <w:tmpl w:val="85800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C200F"/>
    <w:multiLevelType w:val="hybridMultilevel"/>
    <w:tmpl w:val="1B7E0F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2866CA"/>
    <w:multiLevelType w:val="hybridMultilevel"/>
    <w:tmpl w:val="C930B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76164"/>
    <w:multiLevelType w:val="hybridMultilevel"/>
    <w:tmpl w:val="2A44F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76D32"/>
    <w:multiLevelType w:val="hybridMultilevel"/>
    <w:tmpl w:val="C47E9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B6F09"/>
    <w:multiLevelType w:val="hybridMultilevel"/>
    <w:tmpl w:val="0AB2D2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22DC4"/>
    <w:multiLevelType w:val="hybridMultilevel"/>
    <w:tmpl w:val="0142898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22290"/>
    <w:multiLevelType w:val="hybridMultilevel"/>
    <w:tmpl w:val="60F86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A4AEB"/>
    <w:multiLevelType w:val="hybridMultilevel"/>
    <w:tmpl w:val="50D0C8E8"/>
    <w:lvl w:ilvl="0" w:tplc="1BD2D08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 w15:restartNumberingAfterBreak="0">
    <w:nsid w:val="6EF20E69"/>
    <w:multiLevelType w:val="hybridMultilevel"/>
    <w:tmpl w:val="EDE05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2733E"/>
    <w:multiLevelType w:val="hybridMultilevel"/>
    <w:tmpl w:val="069A8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A5562"/>
    <w:multiLevelType w:val="multilevel"/>
    <w:tmpl w:val="B056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1B0B5D"/>
    <w:multiLevelType w:val="hybridMultilevel"/>
    <w:tmpl w:val="58DC5B6C"/>
    <w:lvl w:ilvl="0" w:tplc="040C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4" w15:restartNumberingAfterBreak="0">
    <w:nsid w:val="75D06DFE"/>
    <w:multiLevelType w:val="hybridMultilevel"/>
    <w:tmpl w:val="0D9210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B20D7F"/>
    <w:multiLevelType w:val="hybridMultilevel"/>
    <w:tmpl w:val="C1849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A563C"/>
    <w:multiLevelType w:val="hybridMultilevel"/>
    <w:tmpl w:val="0688F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C73C7"/>
    <w:multiLevelType w:val="hybridMultilevel"/>
    <w:tmpl w:val="E9B674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C04EE"/>
    <w:multiLevelType w:val="hybridMultilevel"/>
    <w:tmpl w:val="482E8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6"/>
  </w:num>
  <w:num w:numId="4">
    <w:abstractNumId w:val="13"/>
  </w:num>
  <w:num w:numId="5">
    <w:abstractNumId w:val="22"/>
  </w:num>
  <w:num w:numId="6">
    <w:abstractNumId w:val="6"/>
  </w:num>
  <w:num w:numId="7">
    <w:abstractNumId w:val="18"/>
  </w:num>
  <w:num w:numId="8">
    <w:abstractNumId w:val="10"/>
  </w:num>
  <w:num w:numId="9">
    <w:abstractNumId w:val="25"/>
  </w:num>
  <w:num w:numId="10">
    <w:abstractNumId w:val="28"/>
  </w:num>
  <w:num w:numId="11">
    <w:abstractNumId w:val="34"/>
  </w:num>
  <w:num w:numId="12">
    <w:abstractNumId w:val="5"/>
  </w:num>
  <w:num w:numId="13">
    <w:abstractNumId w:val="20"/>
  </w:num>
  <w:num w:numId="14">
    <w:abstractNumId w:val="8"/>
  </w:num>
  <w:num w:numId="15">
    <w:abstractNumId w:val="17"/>
  </w:num>
  <w:num w:numId="16">
    <w:abstractNumId w:val="31"/>
  </w:num>
  <w:num w:numId="17">
    <w:abstractNumId w:val="32"/>
  </w:num>
  <w:num w:numId="18">
    <w:abstractNumId w:val="21"/>
  </w:num>
  <w:num w:numId="19">
    <w:abstractNumId w:val="9"/>
  </w:num>
  <w:num w:numId="20">
    <w:abstractNumId w:val="16"/>
  </w:num>
  <w:num w:numId="21">
    <w:abstractNumId w:val="30"/>
  </w:num>
  <w:num w:numId="22">
    <w:abstractNumId w:val="0"/>
  </w:num>
  <w:num w:numId="23">
    <w:abstractNumId w:val="36"/>
  </w:num>
  <w:num w:numId="24">
    <w:abstractNumId w:val="23"/>
  </w:num>
  <w:num w:numId="25">
    <w:abstractNumId w:val="4"/>
  </w:num>
  <w:num w:numId="26">
    <w:abstractNumId w:val="15"/>
  </w:num>
  <w:num w:numId="27">
    <w:abstractNumId w:val="1"/>
  </w:num>
  <w:num w:numId="28">
    <w:abstractNumId w:val="24"/>
  </w:num>
  <w:num w:numId="29">
    <w:abstractNumId w:val="35"/>
  </w:num>
  <w:num w:numId="30">
    <w:abstractNumId w:val="12"/>
  </w:num>
  <w:num w:numId="31">
    <w:abstractNumId w:val="38"/>
  </w:num>
  <w:num w:numId="32">
    <w:abstractNumId w:val="11"/>
  </w:num>
  <w:num w:numId="33">
    <w:abstractNumId w:val="19"/>
  </w:num>
  <w:num w:numId="34">
    <w:abstractNumId w:val="37"/>
  </w:num>
  <w:num w:numId="35">
    <w:abstractNumId w:val="3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2"/>
  </w:num>
  <w:num w:numId="39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8C2"/>
    <w:rsid w:val="00014C25"/>
    <w:rsid w:val="000168B3"/>
    <w:rsid w:val="00025792"/>
    <w:rsid w:val="00031CAB"/>
    <w:rsid w:val="00035FB6"/>
    <w:rsid w:val="00037065"/>
    <w:rsid w:val="000441A7"/>
    <w:rsid w:val="000443E9"/>
    <w:rsid w:val="000475B5"/>
    <w:rsid w:val="000544F8"/>
    <w:rsid w:val="00063B7D"/>
    <w:rsid w:val="0007406B"/>
    <w:rsid w:val="0007631B"/>
    <w:rsid w:val="00091C9C"/>
    <w:rsid w:val="0009284A"/>
    <w:rsid w:val="00093E1C"/>
    <w:rsid w:val="000A3224"/>
    <w:rsid w:val="000A6E9C"/>
    <w:rsid w:val="000C7C84"/>
    <w:rsid w:val="000D19ED"/>
    <w:rsid w:val="000D2A42"/>
    <w:rsid w:val="000D50A9"/>
    <w:rsid w:val="000E6C66"/>
    <w:rsid w:val="00101D32"/>
    <w:rsid w:val="00105D39"/>
    <w:rsid w:val="001129B6"/>
    <w:rsid w:val="00117BF9"/>
    <w:rsid w:val="00121D49"/>
    <w:rsid w:val="00122CF5"/>
    <w:rsid w:val="00127999"/>
    <w:rsid w:val="00137CB0"/>
    <w:rsid w:val="00140E8D"/>
    <w:rsid w:val="0014108B"/>
    <w:rsid w:val="00141727"/>
    <w:rsid w:val="001448AD"/>
    <w:rsid w:val="00147F3A"/>
    <w:rsid w:val="00153AC0"/>
    <w:rsid w:val="001564B4"/>
    <w:rsid w:val="00174E1E"/>
    <w:rsid w:val="00184EE4"/>
    <w:rsid w:val="001910DE"/>
    <w:rsid w:val="0019675B"/>
    <w:rsid w:val="001971D4"/>
    <w:rsid w:val="001B13C5"/>
    <w:rsid w:val="001B3900"/>
    <w:rsid w:val="001C363B"/>
    <w:rsid w:val="001C443B"/>
    <w:rsid w:val="001D22B9"/>
    <w:rsid w:val="001D4F58"/>
    <w:rsid w:val="001E58C2"/>
    <w:rsid w:val="001E5DE6"/>
    <w:rsid w:val="001F6E77"/>
    <w:rsid w:val="00202383"/>
    <w:rsid w:val="002271F9"/>
    <w:rsid w:val="002709C1"/>
    <w:rsid w:val="002714D3"/>
    <w:rsid w:val="00276058"/>
    <w:rsid w:val="00285433"/>
    <w:rsid w:val="00287C1D"/>
    <w:rsid w:val="002B38BA"/>
    <w:rsid w:val="002B5726"/>
    <w:rsid w:val="002C2C3A"/>
    <w:rsid w:val="002E1518"/>
    <w:rsid w:val="003124BA"/>
    <w:rsid w:val="0031724A"/>
    <w:rsid w:val="00323178"/>
    <w:rsid w:val="00333D72"/>
    <w:rsid w:val="00341BB6"/>
    <w:rsid w:val="00352023"/>
    <w:rsid w:val="003523BB"/>
    <w:rsid w:val="00354C55"/>
    <w:rsid w:val="00356FB4"/>
    <w:rsid w:val="00362EDD"/>
    <w:rsid w:val="00370B6E"/>
    <w:rsid w:val="00374389"/>
    <w:rsid w:val="00381B49"/>
    <w:rsid w:val="00381DB4"/>
    <w:rsid w:val="003A0B39"/>
    <w:rsid w:val="003A55AB"/>
    <w:rsid w:val="003B4139"/>
    <w:rsid w:val="003C5048"/>
    <w:rsid w:val="003D0EB0"/>
    <w:rsid w:val="003D212A"/>
    <w:rsid w:val="003D3B4A"/>
    <w:rsid w:val="003D3B5E"/>
    <w:rsid w:val="003E013E"/>
    <w:rsid w:val="003E0668"/>
    <w:rsid w:val="003E1738"/>
    <w:rsid w:val="003F7DDC"/>
    <w:rsid w:val="00400B9F"/>
    <w:rsid w:val="004017EB"/>
    <w:rsid w:val="00405699"/>
    <w:rsid w:val="004168F0"/>
    <w:rsid w:val="00420919"/>
    <w:rsid w:val="00431B1D"/>
    <w:rsid w:val="0043356C"/>
    <w:rsid w:val="00433F23"/>
    <w:rsid w:val="00437801"/>
    <w:rsid w:val="004553DA"/>
    <w:rsid w:val="004630D0"/>
    <w:rsid w:val="00465592"/>
    <w:rsid w:val="00481FC6"/>
    <w:rsid w:val="004865B3"/>
    <w:rsid w:val="004C2581"/>
    <w:rsid w:val="004C7829"/>
    <w:rsid w:val="004D0DD6"/>
    <w:rsid w:val="004F686F"/>
    <w:rsid w:val="004F6EF3"/>
    <w:rsid w:val="00520825"/>
    <w:rsid w:val="00521353"/>
    <w:rsid w:val="005420CE"/>
    <w:rsid w:val="005608C7"/>
    <w:rsid w:val="00566527"/>
    <w:rsid w:val="00581E73"/>
    <w:rsid w:val="005866F8"/>
    <w:rsid w:val="005A1964"/>
    <w:rsid w:val="005B2362"/>
    <w:rsid w:val="005B4C7F"/>
    <w:rsid w:val="005D7075"/>
    <w:rsid w:val="005E01AE"/>
    <w:rsid w:val="005E5200"/>
    <w:rsid w:val="00603B26"/>
    <w:rsid w:val="00614E5E"/>
    <w:rsid w:val="00623F81"/>
    <w:rsid w:val="0062676F"/>
    <w:rsid w:val="00627B93"/>
    <w:rsid w:val="00637F14"/>
    <w:rsid w:val="00642C11"/>
    <w:rsid w:val="00647A9E"/>
    <w:rsid w:val="00650910"/>
    <w:rsid w:val="00654B81"/>
    <w:rsid w:val="00655722"/>
    <w:rsid w:val="00662A5F"/>
    <w:rsid w:val="0066412B"/>
    <w:rsid w:val="00685FB1"/>
    <w:rsid w:val="0069355F"/>
    <w:rsid w:val="006A3E7C"/>
    <w:rsid w:val="006C1E47"/>
    <w:rsid w:val="006D38D7"/>
    <w:rsid w:val="006E424D"/>
    <w:rsid w:val="00702AD5"/>
    <w:rsid w:val="00703254"/>
    <w:rsid w:val="00710574"/>
    <w:rsid w:val="00721FBF"/>
    <w:rsid w:val="00733DFF"/>
    <w:rsid w:val="00737B4B"/>
    <w:rsid w:val="00746AE1"/>
    <w:rsid w:val="00754927"/>
    <w:rsid w:val="0076089A"/>
    <w:rsid w:val="0076366C"/>
    <w:rsid w:val="00785E9C"/>
    <w:rsid w:val="00786064"/>
    <w:rsid w:val="007A270B"/>
    <w:rsid w:val="007A6A00"/>
    <w:rsid w:val="007B11D6"/>
    <w:rsid w:val="007D4369"/>
    <w:rsid w:val="007E58C2"/>
    <w:rsid w:val="007F478A"/>
    <w:rsid w:val="007F4D5E"/>
    <w:rsid w:val="008012A8"/>
    <w:rsid w:val="0080539A"/>
    <w:rsid w:val="00821A66"/>
    <w:rsid w:val="00821C12"/>
    <w:rsid w:val="008322DE"/>
    <w:rsid w:val="00834727"/>
    <w:rsid w:val="0083596F"/>
    <w:rsid w:val="008502E7"/>
    <w:rsid w:val="00861315"/>
    <w:rsid w:val="00866E76"/>
    <w:rsid w:val="00873EB1"/>
    <w:rsid w:val="00875626"/>
    <w:rsid w:val="00875B8B"/>
    <w:rsid w:val="0089402A"/>
    <w:rsid w:val="00896968"/>
    <w:rsid w:val="008C3DB3"/>
    <w:rsid w:val="008C45CC"/>
    <w:rsid w:val="008D1377"/>
    <w:rsid w:val="008E1DC2"/>
    <w:rsid w:val="008F2BF6"/>
    <w:rsid w:val="008F63DD"/>
    <w:rsid w:val="008F6569"/>
    <w:rsid w:val="0091330A"/>
    <w:rsid w:val="00913EBE"/>
    <w:rsid w:val="00922BAA"/>
    <w:rsid w:val="00926F65"/>
    <w:rsid w:val="00940F4D"/>
    <w:rsid w:val="00945FEE"/>
    <w:rsid w:val="00950D53"/>
    <w:rsid w:val="00955672"/>
    <w:rsid w:val="00955CC0"/>
    <w:rsid w:val="009750B9"/>
    <w:rsid w:val="0098413F"/>
    <w:rsid w:val="009A2165"/>
    <w:rsid w:val="009A3BDC"/>
    <w:rsid w:val="009C0840"/>
    <w:rsid w:val="009C0FEB"/>
    <w:rsid w:val="009C54BB"/>
    <w:rsid w:val="009C64C5"/>
    <w:rsid w:val="009C7890"/>
    <w:rsid w:val="009E2A53"/>
    <w:rsid w:val="009E422D"/>
    <w:rsid w:val="009E4561"/>
    <w:rsid w:val="009E4B66"/>
    <w:rsid w:val="009E78DC"/>
    <w:rsid w:val="009E7D50"/>
    <w:rsid w:val="009F50CA"/>
    <w:rsid w:val="009F5296"/>
    <w:rsid w:val="00A04A91"/>
    <w:rsid w:val="00A057ED"/>
    <w:rsid w:val="00A13ED8"/>
    <w:rsid w:val="00A25F60"/>
    <w:rsid w:val="00A415E5"/>
    <w:rsid w:val="00A57659"/>
    <w:rsid w:val="00A724FA"/>
    <w:rsid w:val="00A835EC"/>
    <w:rsid w:val="00A8586C"/>
    <w:rsid w:val="00A917A9"/>
    <w:rsid w:val="00A969FB"/>
    <w:rsid w:val="00AB1A9B"/>
    <w:rsid w:val="00AC2ECD"/>
    <w:rsid w:val="00AC40A1"/>
    <w:rsid w:val="00AC5081"/>
    <w:rsid w:val="00AC78DF"/>
    <w:rsid w:val="00AD0304"/>
    <w:rsid w:val="00AD3558"/>
    <w:rsid w:val="00AD5C7E"/>
    <w:rsid w:val="00AE0CF1"/>
    <w:rsid w:val="00AE2002"/>
    <w:rsid w:val="00AF5621"/>
    <w:rsid w:val="00B03F8C"/>
    <w:rsid w:val="00B04B2C"/>
    <w:rsid w:val="00B16BE8"/>
    <w:rsid w:val="00B353F6"/>
    <w:rsid w:val="00B360A7"/>
    <w:rsid w:val="00B36F2F"/>
    <w:rsid w:val="00B43DAC"/>
    <w:rsid w:val="00B5341F"/>
    <w:rsid w:val="00B53476"/>
    <w:rsid w:val="00B5655B"/>
    <w:rsid w:val="00B61A66"/>
    <w:rsid w:val="00B77DCA"/>
    <w:rsid w:val="00B806B7"/>
    <w:rsid w:val="00B84ACD"/>
    <w:rsid w:val="00BC208A"/>
    <w:rsid w:val="00BC2D62"/>
    <w:rsid w:val="00BC5024"/>
    <w:rsid w:val="00BC72D2"/>
    <w:rsid w:val="00BD1323"/>
    <w:rsid w:val="00BD35EA"/>
    <w:rsid w:val="00BE4081"/>
    <w:rsid w:val="00BE5E4E"/>
    <w:rsid w:val="00C047D1"/>
    <w:rsid w:val="00C108E4"/>
    <w:rsid w:val="00C1239D"/>
    <w:rsid w:val="00C136DD"/>
    <w:rsid w:val="00C16534"/>
    <w:rsid w:val="00C22D67"/>
    <w:rsid w:val="00C30FE5"/>
    <w:rsid w:val="00C51522"/>
    <w:rsid w:val="00C57CF5"/>
    <w:rsid w:val="00C71654"/>
    <w:rsid w:val="00C75ED6"/>
    <w:rsid w:val="00C77AC1"/>
    <w:rsid w:val="00C77FA2"/>
    <w:rsid w:val="00CA08A6"/>
    <w:rsid w:val="00CA3B52"/>
    <w:rsid w:val="00CA62DB"/>
    <w:rsid w:val="00CB1FC6"/>
    <w:rsid w:val="00CB29F7"/>
    <w:rsid w:val="00CC3446"/>
    <w:rsid w:val="00CC61BF"/>
    <w:rsid w:val="00CC702C"/>
    <w:rsid w:val="00CD5099"/>
    <w:rsid w:val="00CE0744"/>
    <w:rsid w:val="00D11C19"/>
    <w:rsid w:val="00D171B6"/>
    <w:rsid w:val="00D259FD"/>
    <w:rsid w:val="00D27CEA"/>
    <w:rsid w:val="00D306C0"/>
    <w:rsid w:val="00D34C97"/>
    <w:rsid w:val="00D3754A"/>
    <w:rsid w:val="00D40C55"/>
    <w:rsid w:val="00D54731"/>
    <w:rsid w:val="00D567F1"/>
    <w:rsid w:val="00D76A2F"/>
    <w:rsid w:val="00D83CA2"/>
    <w:rsid w:val="00D87202"/>
    <w:rsid w:val="00D8743A"/>
    <w:rsid w:val="00D93A37"/>
    <w:rsid w:val="00DA213A"/>
    <w:rsid w:val="00DE1F9F"/>
    <w:rsid w:val="00DE4D20"/>
    <w:rsid w:val="00DF082D"/>
    <w:rsid w:val="00DF2F95"/>
    <w:rsid w:val="00DF602D"/>
    <w:rsid w:val="00E056AB"/>
    <w:rsid w:val="00E12931"/>
    <w:rsid w:val="00E14476"/>
    <w:rsid w:val="00E4016E"/>
    <w:rsid w:val="00E42259"/>
    <w:rsid w:val="00E62B6E"/>
    <w:rsid w:val="00E8080C"/>
    <w:rsid w:val="00E81FB0"/>
    <w:rsid w:val="00E87AA3"/>
    <w:rsid w:val="00E9346B"/>
    <w:rsid w:val="00E96606"/>
    <w:rsid w:val="00EA3A1D"/>
    <w:rsid w:val="00EB0F51"/>
    <w:rsid w:val="00EB1B40"/>
    <w:rsid w:val="00EC3579"/>
    <w:rsid w:val="00ED2041"/>
    <w:rsid w:val="00ED5840"/>
    <w:rsid w:val="00EE499C"/>
    <w:rsid w:val="00EF1FC8"/>
    <w:rsid w:val="00F01075"/>
    <w:rsid w:val="00F14F35"/>
    <w:rsid w:val="00F16A55"/>
    <w:rsid w:val="00F210DF"/>
    <w:rsid w:val="00F30EB1"/>
    <w:rsid w:val="00F3661C"/>
    <w:rsid w:val="00F5145E"/>
    <w:rsid w:val="00F63F0F"/>
    <w:rsid w:val="00F6455C"/>
    <w:rsid w:val="00F65D8F"/>
    <w:rsid w:val="00F665D5"/>
    <w:rsid w:val="00F67686"/>
    <w:rsid w:val="00F676A9"/>
    <w:rsid w:val="00F7615D"/>
    <w:rsid w:val="00F831F2"/>
    <w:rsid w:val="00F9248E"/>
    <w:rsid w:val="00FA4E67"/>
    <w:rsid w:val="00FA4E99"/>
    <w:rsid w:val="00FB6848"/>
    <w:rsid w:val="00FC16C2"/>
    <w:rsid w:val="00FC3366"/>
    <w:rsid w:val="00FC3972"/>
    <w:rsid w:val="00FC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3221146D"/>
  <w15:chartTrackingRefBased/>
  <w15:docId w15:val="{AC632E93-8E93-4FC0-BD66-55DCE1A0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 w:uiPriority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D20"/>
    <w:pPr>
      <w:spacing w:before="60"/>
    </w:pPr>
    <w:rPr>
      <w:rFonts w:eastAsia="Times New Roman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A969FB"/>
    <w:pPr>
      <w:keepNext/>
      <w:keepLines/>
      <w:shd w:val="clear" w:color="auto" w:fill="99CCFF"/>
      <w:spacing w:before="240" w:after="240"/>
      <w:contextualSpacing/>
      <w:outlineLvl w:val="0"/>
    </w:pPr>
    <w:rPr>
      <w:rFonts w:ascii="DIN-Bold" w:eastAsia="Calibri" w:hAnsi="DIN-Bold" w:cs="Arial"/>
      <w:b/>
      <w:caps/>
      <w:color w:val="000000" w:themeColor="text1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AB1A9B"/>
    <w:pPr>
      <w:keepNext/>
      <w:keepLines/>
      <w:pBdr>
        <w:bottom w:val="single" w:sz="8" w:space="1" w:color="000000"/>
      </w:pBdr>
      <w:spacing w:before="240" w:after="240"/>
      <w:contextualSpacing/>
      <w:outlineLvl w:val="1"/>
    </w:pPr>
    <w:rPr>
      <w:rFonts w:eastAsia="Calibr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qFormat/>
    <w:rsid w:val="00323178"/>
    <w:pPr>
      <w:keepNext/>
      <w:keepLines/>
      <w:spacing w:before="240"/>
      <w:outlineLvl w:val="2"/>
    </w:pPr>
    <w:rPr>
      <w:rFonts w:eastAsia="Calibri"/>
      <w:b/>
      <w:bCs/>
      <w:color w:val="0E6AAF"/>
      <w:sz w:val="24"/>
    </w:rPr>
  </w:style>
  <w:style w:type="paragraph" w:styleId="Titre4">
    <w:name w:val="heading 4"/>
    <w:basedOn w:val="Normal"/>
    <w:next w:val="Normal"/>
    <w:link w:val="Titre4Car"/>
    <w:qFormat/>
    <w:rsid w:val="00323178"/>
    <w:pPr>
      <w:keepNext/>
      <w:keepLines/>
      <w:spacing w:before="120"/>
      <w:ind w:left="567"/>
      <w:contextualSpacing/>
      <w:outlineLvl w:val="3"/>
    </w:pPr>
    <w:rPr>
      <w:rFonts w:eastAsia="Calibri"/>
      <w:b/>
      <w:bCs/>
      <w:iCs/>
    </w:rPr>
  </w:style>
  <w:style w:type="paragraph" w:styleId="Titre5">
    <w:name w:val="heading 5"/>
    <w:basedOn w:val="Normal"/>
    <w:next w:val="Normal"/>
    <w:link w:val="Titre5Car"/>
    <w:qFormat/>
    <w:rsid w:val="00323178"/>
    <w:pPr>
      <w:keepNext/>
      <w:keepLines/>
      <w:spacing w:before="120"/>
      <w:ind w:left="1134"/>
      <w:outlineLvl w:val="4"/>
    </w:pPr>
    <w:rPr>
      <w:rFonts w:eastAsia="Calibri"/>
      <w:b/>
    </w:rPr>
  </w:style>
  <w:style w:type="paragraph" w:styleId="Titre6">
    <w:name w:val="heading 6"/>
    <w:basedOn w:val="Normal"/>
    <w:next w:val="Normal"/>
    <w:link w:val="Titre6Car"/>
    <w:qFormat/>
    <w:rsid w:val="00323178"/>
    <w:pPr>
      <w:keepNext/>
      <w:keepLines/>
      <w:spacing w:before="120"/>
      <w:ind w:left="1701"/>
      <w:outlineLvl w:val="5"/>
    </w:pPr>
    <w:rPr>
      <w:rFonts w:eastAsia="Calibri"/>
      <w:b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sid w:val="00A969FB"/>
    <w:rPr>
      <w:rFonts w:ascii="DIN-Bold" w:hAnsi="DIN-Bold" w:cs="Arial"/>
      <w:b/>
      <w:caps/>
      <w:color w:val="000000" w:themeColor="text1"/>
      <w:sz w:val="24"/>
      <w:szCs w:val="24"/>
      <w:shd w:val="clear" w:color="auto" w:fill="99CCFF"/>
      <w:lang w:eastAsia="en-US"/>
    </w:rPr>
  </w:style>
  <w:style w:type="character" w:customStyle="1" w:styleId="Titre2Car">
    <w:name w:val="Titre 2 Car"/>
    <w:link w:val="Titre2"/>
    <w:locked/>
    <w:rsid w:val="00AB1A9B"/>
    <w:rPr>
      <w:rFonts w:ascii="Arial" w:hAnsi="Arial" w:cs="Times New Roman"/>
      <w:b/>
      <w:bCs/>
      <w:sz w:val="26"/>
      <w:szCs w:val="26"/>
    </w:rPr>
  </w:style>
  <w:style w:type="character" w:customStyle="1" w:styleId="Titre3Car">
    <w:name w:val="Titre 3 Car"/>
    <w:link w:val="Titre3"/>
    <w:locked/>
    <w:rsid w:val="00323178"/>
    <w:rPr>
      <w:rFonts w:ascii="Arial" w:eastAsia="Calibri" w:hAnsi="Arial"/>
      <w:b/>
      <w:bCs/>
      <w:color w:val="0E6AAF"/>
      <w:sz w:val="24"/>
      <w:lang w:val="fr-FR" w:eastAsia="en-US" w:bidi="ar-SA"/>
    </w:rPr>
  </w:style>
  <w:style w:type="character" w:customStyle="1" w:styleId="Titre4Car">
    <w:name w:val="Titre 4 Car"/>
    <w:link w:val="Titre4"/>
    <w:locked/>
    <w:rsid w:val="00323178"/>
    <w:rPr>
      <w:rFonts w:ascii="Arial" w:eastAsia="Calibri" w:hAnsi="Arial"/>
      <w:b/>
      <w:bCs/>
      <w:iCs/>
      <w:lang w:val="fr-FR" w:eastAsia="en-US" w:bidi="ar-SA"/>
    </w:rPr>
  </w:style>
  <w:style w:type="character" w:customStyle="1" w:styleId="Titre5Car">
    <w:name w:val="Titre 5 Car"/>
    <w:link w:val="Titre5"/>
    <w:locked/>
    <w:rsid w:val="00323178"/>
    <w:rPr>
      <w:rFonts w:ascii="Arial" w:eastAsia="Calibri" w:hAnsi="Arial"/>
      <w:b/>
      <w:lang w:val="fr-FR" w:eastAsia="en-US" w:bidi="ar-SA"/>
    </w:rPr>
  </w:style>
  <w:style w:type="character" w:customStyle="1" w:styleId="Titre6Car">
    <w:name w:val="Titre 6 Car"/>
    <w:link w:val="Titre6"/>
    <w:locked/>
    <w:rsid w:val="00323178"/>
    <w:rPr>
      <w:rFonts w:ascii="Arial" w:eastAsia="Calibri" w:hAnsi="Arial"/>
      <w:b/>
      <w:iCs/>
      <w:lang w:val="fr-FR" w:eastAsia="en-US" w:bidi="ar-SA"/>
    </w:rPr>
  </w:style>
  <w:style w:type="paragraph" w:styleId="Titre">
    <w:name w:val="Title"/>
    <w:basedOn w:val="Normal"/>
    <w:next w:val="Normal"/>
    <w:link w:val="TitreCar"/>
    <w:qFormat/>
    <w:rsid w:val="008F63DD"/>
    <w:pPr>
      <w:spacing w:before="0" w:after="240"/>
      <w:contextualSpacing/>
      <w:jc w:val="right"/>
    </w:pPr>
    <w:rPr>
      <w:rFonts w:eastAsia="Calibri"/>
      <w:b/>
      <w:caps/>
      <w:color w:val="000000"/>
      <w:spacing w:val="30"/>
      <w:kern w:val="28"/>
      <w:sz w:val="36"/>
      <w:szCs w:val="52"/>
    </w:rPr>
  </w:style>
  <w:style w:type="character" w:customStyle="1" w:styleId="TitreCar">
    <w:name w:val="Titre Car"/>
    <w:link w:val="Titre"/>
    <w:locked/>
    <w:rsid w:val="008F63DD"/>
    <w:rPr>
      <w:rFonts w:ascii="Arial" w:eastAsia="Calibri" w:hAnsi="Arial"/>
      <w:b/>
      <w:caps/>
      <w:color w:val="000000"/>
      <w:spacing w:val="30"/>
      <w:kern w:val="28"/>
      <w:sz w:val="36"/>
      <w:szCs w:val="52"/>
      <w:lang w:val="fr-FR" w:eastAsia="en-US" w:bidi="ar-SA"/>
    </w:rPr>
  </w:style>
  <w:style w:type="paragraph" w:styleId="Sous-titre">
    <w:name w:val="Subtitle"/>
    <w:basedOn w:val="Normal"/>
    <w:next w:val="Normal"/>
    <w:link w:val="Sous-titreCar"/>
    <w:qFormat/>
    <w:rsid w:val="00137CB0"/>
    <w:pPr>
      <w:numPr>
        <w:numId w:val="2"/>
      </w:numPr>
      <w:spacing w:before="120"/>
      <w:ind w:left="170" w:hanging="170"/>
    </w:pPr>
    <w:rPr>
      <w:rFonts w:eastAsia="Calibri"/>
      <w:i/>
      <w:iCs/>
      <w:color w:val="0E6AAF"/>
      <w:spacing w:val="15"/>
      <w:szCs w:val="24"/>
    </w:rPr>
  </w:style>
  <w:style w:type="character" w:customStyle="1" w:styleId="Sous-titreCar">
    <w:name w:val="Sous-titre Car"/>
    <w:link w:val="Sous-titre"/>
    <w:locked/>
    <w:rsid w:val="00137CB0"/>
    <w:rPr>
      <w:i/>
      <w:iCs/>
      <w:color w:val="0E6AAF"/>
      <w:spacing w:val="15"/>
      <w:szCs w:val="24"/>
      <w:lang w:eastAsia="en-US"/>
    </w:rPr>
  </w:style>
  <w:style w:type="character" w:customStyle="1" w:styleId="Emphaseple1">
    <w:name w:val="Emphase pâle1"/>
    <w:rsid w:val="002E1518"/>
    <w:rPr>
      <w:rFonts w:cs="Times New Roman"/>
      <w:i/>
      <w:iCs/>
      <w:color w:val="808080"/>
    </w:rPr>
  </w:style>
  <w:style w:type="character" w:styleId="Accentuation">
    <w:name w:val="Emphasis"/>
    <w:qFormat/>
    <w:rsid w:val="002E1518"/>
    <w:rPr>
      <w:rFonts w:cs="Times New Roman"/>
      <w:i/>
      <w:iCs/>
    </w:rPr>
  </w:style>
  <w:style w:type="character" w:customStyle="1" w:styleId="Emphaseintense1">
    <w:name w:val="Emphase intense1"/>
    <w:rsid w:val="00C047D1"/>
    <w:rPr>
      <w:rFonts w:cs="Times New Roman"/>
      <w:b/>
      <w:bCs/>
      <w:i/>
      <w:iCs/>
      <w:color w:val="auto"/>
    </w:rPr>
  </w:style>
  <w:style w:type="character" w:styleId="lev">
    <w:name w:val="Strong"/>
    <w:uiPriority w:val="22"/>
    <w:qFormat/>
    <w:rsid w:val="002E1518"/>
    <w:rPr>
      <w:rFonts w:cs="Times New Roman"/>
      <w:b/>
      <w:bCs/>
    </w:rPr>
  </w:style>
  <w:style w:type="paragraph" w:customStyle="1" w:styleId="Citation1">
    <w:name w:val="Citation1"/>
    <w:basedOn w:val="Normal"/>
    <w:next w:val="Normal"/>
    <w:link w:val="QuoteChar"/>
    <w:rsid w:val="002E1518"/>
    <w:rPr>
      <w:i/>
      <w:iCs/>
      <w:color w:val="000000"/>
    </w:rPr>
  </w:style>
  <w:style w:type="character" w:customStyle="1" w:styleId="QuoteChar">
    <w:name w:val="Quote Char"/>
    <w:link w:val="Citation1"/>
    <w:locked/>
    <w:rsid w:val="002E1518"/>
    <w:rPr>
      <w:rFonts w:cs="Times New Roman"/>
      <w:i/>
      <w:iCs/>
      <w:color w:val="000000"/>
    </w:rPr>
  </w:style>
  <w:style w:type="paragraph" w:customStyle="1" w:styleId="Citationintense1">
    <w:name w:val="Citation intense1"/>
    <w:basedOn w:val="Normal"/>
    <w:next w:val="Normal"/>
    <w:link w:val="IntenseQuoteChar"/>
    <w:rsid w:val="00C047D1"/>
    <w:pPr>
      <w:pBdr>
        <w:top w:val="single" w:sz="4" w:space="4" w:color="auto"/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link w:val="Citationintense1"/>
    <w:locked/>
    <w:rsid w:val="00C047D1"/>
    <w:rPr>
      <w:rFonts w:cs="Times New Roman"/>
      <w:b/>
      <w:bCs/>
      <w:i/>
      <w:iCs/>
    </w:rPr>
  </w:style>
  <w:style w:type="character" w:customStyle="1" w:styleId="Rfrenceple1">
    <w:name w:val="Référence pâle1"/>
    <w:rsid w:val="00EB1B40"/>
    <w:rPr>
      <w:rFonts w:cs="Times New Roman"/>
      <w:smallCaps/>
      <w:color w:val="auto"/>
      <w:u w:val="single"/>
    </w:rPr>
  </w:style>
  <w:style w:type="character" w:customStyle="1" w:styleId="Rfrenceintense1">
    <w:name w:val="Référence intense1"/>
    <w:rsid w:val="00EB1B40"/>
    <w:rPr>
      <w:rFonts w:cs="Times New Roman"/>
      <w:b/>
      <w:bCs/>
      <w:smallCaps/>
      <w:color w:val="auto"/>
      <w:spacing w:val="5"/>
      <w:u w:val="single"/>
    </w:rPr>
  </w:style>
  <w:style w:type="character" w:customStyle="1" w:styleId="Titredulivre1">
    <w:name w:val="Titre du livre1"/>
    <w:rsid w:val="002E1518"/>
    <w:rPr>
      <w:rFonts w:cs="Times New Roman"/>
      <w:b/>
      <w:bCs/>
      <w:smallCaps/>
      <w:spacing w:val="5"/>
    </w:rPr>
  </w:style>
  <w:style w:type="paragraph" w:customStyle="1" w:styleId="Paragraphedeliste1">
    <w:name w:val="Paragraphe de liste1"/>
    <w:basedOn w:val="Normal"/>
    <w:rsid w:val="002E1518"/>
    <w:pPr>
      <w:ind w:left="720"/>
      <w:contextualSpacing/>
    </w:pPr>
  </w:style>
  <w:style w:type="paragraph" w:customStyle="1" w:styleId="Sansinterligne1">
    <w:name w:val="Sans interligne1"/>
    <w:rsid w:val="0066412B"/>
    <w:rPr>
      <w:rFonts w:eastAsia="Times New Roman"/>
      <w:lang w:eastAsia="en-US"/>
    </w:rPr>
  </w:style>
  <w:style w:type="paragraph" w:styleId="En-tte">
    <w:name w:val="header"/>
    <w:basedOn w:val="Normal"/>
    <w:link w:val="En-tteCar"/>
    <w:rsid w:val="00721FBF"/>
    <w:pPr>
      <w:tabs>
        <w:tab w:val="center" w:pos="4536"/>
        <w:tab w:val="right" w:pos="9072"/>
      </w:tabs>
      <w:jc w:val="right"/>
    </w:pPr>
    <w:rPr>
      <w:color w:val="999999"/>
      <w:sz w:val="14"/>
      <w:szCs w:val="14"/>
    </w:rPr>
  </w:style>
  <w:style w:type="character" w:customStyle="1" w:styleId="En-tteCar">
    <w:name w:val="En-tête Car"/>
    <w:link w:val="En-tte"/>
    <w:locked/>
    <w:rsid w:val="00721FBF"/>
    <w:rPr>
      <w:rFonts w:ascii="Arial" w:hAnsi="Arial"/>
      <w:color w:val="999999"/>
      <w:sz w:val="14"/>
      <w:szCs w:val="14"/>
      <w:lang w:val="fr-FR" w:eastAsia="en-US" w:bidi="ar-SA"/>
    </w:rPr>
  </w:style>
  <w:style w:type="paragraph" w:styleId="Pieddepage">
    <w:name w:val="footer"/>
    <w:basedOn w:val="Normal"/>
    <w:link w:val="PieddepageCar"/>
    <w:rsid w:val="00EB1B40"/>
    <w:pPr>
      <w:tabs>
        <w:tab w:val="center" w:pos="4536"/>
        <w:tab w:val="right" w:pos="9072"/>
      </w:tabs>
      <w:jc w:val="both"/>
    </w:pPr>
    <w:rPr>
      <w:sz w:val="14"/>
      <w:szCs w:val="14"/>
    </w:rPr>
  </w:style>
  <w:style w:type="character" w:customStyle="1" w:styleId="PieddepageCar">
    <w:name w:val="Pied de page Car"/>
    <w:link w:val="Pieddepage"/>
    <w:locked/>
    <w:rsid w:val="00EB1B40"/>
    <w:rPr>
      <w:rFonts w:cs="Times New Roman"/>
      <w:sz w:val="14"/>
      <w:szCs w:val="14"/>
    </w:rPr>
  </w:style>
  <w:style w:type="table" w:styleId="Grilledutableau">
    <w:name w:val="Table Grid"/>
    <w:basedOn w:val="TableauNormal"/>
    <w:rsid w:val="00127999"/>
    <w:pPr>
      <w:jc w:val="center"/>
    </w:pPr>
    <w:rPr>
      <w:rFonts w:eastAsia="Times New Roman"/>
      <w:sz w:val="18"/>
    </w:rPr>
    <w:tblPr>
      <w:tblStyleRowBandSize w:val="1"/>
      <w:tblBorders>
        <w:top w:val="single" w:sz="12" w:space="0" w:color="333333"/>
        <w:bottom w:val="single" w:sz="12" w:space="0" w:color="333333"/>
        <w:insideH w:val="single" w:sz="4" w:space="0" w:color="333333"/>
      </w:tblBorders>
    </w:tblPr>
    <w:tcPr>
      <w:shd w:val="clear" w:color="auto" w:fill="FFFFFF"/>
      <w:tcMar>
        <w:top w:w="28" w:type="dxa"/>
        <w:left w:w="57" w:type="dxa"/>
        <w:bottom w:w="28" w:type="dxa"/>
        <w:right w:w="57" w:type="dxa"/>
      </w:tcMar>
      <w:vAlign w:val="center"/>
    </w:tcPr>
    <w:tblStylePr w:type="firstRow">
      <w:pPr>
        <w:jc w:val="center"/>
      </w:pPr>
      <w:rPr>
        <w:rFonts w:ascii="Arial" w:hAnsi="Arial"/>
        <w:b/>
        <w:sz w:val="18"/>
      </w:rPr>
      <w:tblPr/>
      <w:tcPr>
        <w:shd w:val="clear" w:color="auto" w:fill="3399FF"/>
      </w:tcPr>
    </w:tblStylePr>
    <w:tblStylePr w:type="firstCol">
      <w:pPr>
        <w:jc w:val="left"/>
      </w:pPr>
      <w:rPr>
        <w:rFonts w:ascii="Arial" w:hAnsi="Arial"/>
        <w:b/>
        <w:sz w:val="18"/>
      </w:rPr>
      <w:tblPr/>
      <w:tcPr>
        <w:shd w:val="clear" w:color="auto" w:fill="99CCFF"/>
      </w:tcPr>
    </w:tblStylePr>
    <w:tblStylePr w:type="band1Horz">
      <w:rPr>
        <w:rFonts w:ascii="Arial" w:hAnsi="Arial"/>
        <w:sz w:val="18"/>
      </w:rPr>
      <w:tblPr/>
      <w:tcPr>
        <w:shd w:val="clear" w:color="auto" w:fill="E6E6E6"/>
      </w:tcPr>
    </w:tblStylePr>
    <w:tblStylePr w:type="nwCell">
      <w:pPr>
        <w:jc w:val="left"/>
      </w:pPr>
      <w:rPr>
        <w:rFonts w:ascii="Arial" w:hAnsi="Arial"/>
        <w:b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</w:style>
  <w:style w:type="paragraph" w:styleId="Lgende">
    <w:name w:val="caption"/>
    <w:basedOn w:val="Normal"/>
    <w:next w:val="Normal"/>
    <w:qFormat/>
    <w:rsid w:val="00C047D1"/>
    <w:rPr>
      <w:bCs/>
      <w:i/>
      <w:sz w:val="16"/>
      <w:szCs w:val="18"/>
    </w:rPr>
  </w:style>
  <w:style w:type="paragraph" w:styleId="Paragraphedeliste">
    <w:name w:val="List Paragraph"/>
    <w:basedOn w:val="Normal"/>
    <w:uiPriority w:val="34"/>
    <w:qFormat/>
    <w:rsid w:val="00861315"/>
    <w:pPr>
      <w:ind w:left="720"/>
      <w:contextualSpacing/>
    </w:pPr>
  </w:style>
  <w:style w:type="paragraph" w:customStyle="1" w:styleId="Lgendedetableau">
    <w:name w:val="Légende de tableau"/>
    <w:basedOn w:val="Normal"/>
    <w:next w:val="Normal"/>
    <w:rsid w:val="00F676A9"/>
    <w:rPr>
      <w:i/>
      <w:sz w:val="14"/>
      <w:szCs w:val="18"/>
    </w:rPr>
  </w:style>
  <w:style w:type="paragraph" w:customStyle="1" w:styleId="Titredetableau">
    <w:name w:val="Titre de tableau"/>
    <w:basedOn w:val="Normal"/>
    <w:next w:val="Normal"/>
    <w:rsid w:val="00C77AC1"/>
    <w:pPr>
      <w:numPr>
        <w:numId w:val="1"/>
      </w:numPr>
      <w:spacing w:after="120"/>
      <w:ind w:left="227" w:hanging="227"/>
    </w:pPr>
    <w:rPr>
      <w:b/>
      <w:u w:val="single"/>
    </w:rPr>
  </w:style>
  <w:style w:type="paragraph" w:styleId="Textedebulles">
    <w:name w:val="Balloon Text"/>
    <w:basedOn w:val="Normal"/>
    <w:semiHidden/>
    <w:rsid w:val="0087562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676A9"/>
  </w:style>
  <w:style w:type="paragraph" w:styleId="Textebrut">
    <w:name w:val="Plain Text"/>
    <w:basedOn w:val="Normal"/>
    <w:link w:val="TextebrutCar"/>
    <w:uiPriority w:val="99"/>
    <w:unhideWhenUsed/>
    <w:rsid w:val="00955672"/>
    <w:pPr>
      <w:spacing w:before="0"/>
    </w:pPr>
    <w:rPr>
      <w:rFonts w:ascii="Calibri" w:eastAsiaTheme="minorHAnsi" w:hAnsi="Calibri" w:cstheme="minorBidi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55672"/>
    <w:rPr>
      <w:rFonts w:ascii="Calibri" w:eastAsiaTheme="minorHAnsi" w:hAnsi="Calibri" w:cstheme="minorBidi"/>
      <w:sz w:val="22"/>
      <w:szCs w:val="21"/>
      <w:lang w:eastAsia="en-US"/>
    </w:rPr>
  </w:style>
  <w:style w:type="character" w:styleId="Lienhypertexte">
    <w:name w:val="Hyperlink"/>
    <w:basedOn w:val="Policepardfaut"/>
    <w:uiPriority w:val="99"/>
    <w:rsid w:val="009556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472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table" w:styleId="Tableausimple1">
    <w:name w:val="Plain Table 1"/>
    <w:basedOn w:val="TableauNormal"/>
    <w:uiPriority w:val="72"/>
    <w:rsid w:val="003F7DD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4">
    <w:name w:val="Plain Table 4"/>
    <w:basedOn w:val="TableauNormal"/>
    <w:uiPriority w:val="21"/>
    <w:qFormat/>
    <w:rsid w:val="00E808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au">
    <w:name w:val="Tableau"/>
    <w:uiPriority w:val="99"/>
    <w:rsid w:val="003A0B39"/>
    <w:pPr>
      <w:spacing w:before="20" w:after="20"/>
    </w:pPr>
    <w:rPr>
      <w:rFonts w:ascii="Times New Roman" w:eastAsia="Times New Roman" w:hAnsi="Times New Roman"/>
      <w:sz w:val="22"/>
    </w:rPr>
  </w:style>
  <w:style w:type="character" w:styleId="Textedelespacerserv">
    <w:name w:val="Placeholder Text"/>
    <w:uiPriority w:val="99"/>
    <w:semiHidden/>
    <w:rsid w:val="003A0B39"/>
    <w:rPr>
      <w:rFonts w:cs="Times New Roman"/>
      <w:color w:val="808080"/>
    </w:rPr>
  </w:style>
  <w:style w:type="table" w:styleId="TableauGrille4-Accentuation3">
    <w:name w:val="Grid Table 4 Accent 3"/>
    <w:basedOn w:val="TableauNormal"/>
    <w:uiPriority w:val="49"/>
    <w:rsid w:val="001448A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formatHTML">
    <w:name w:val="HTML Preformatted"/>
    <w:basedOn w:val="Normal"/>
    <w:link w:val="PrformatHTMLCar"/>
    <w:uiPriority w:val="99"/>
    <w:unhideWhenUsed/>
    <w:rsid w:val="00B84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84ACD"/>
    <w:rPr>
      <w:rFonts w:ascii="Courier New" w:eastAsia="Times New Roman" w:hAnsi="Courier New" w:cs="Courier New"/>
    </w:rPr>
  </w:style>
  <w:style w:type="table" w:styleId="Grilledetableauclaire">
    <w:name w:val="Grid Table Light"/>
    <w:basedOn w:val="TableauNormal"/>
    <w:uiPriority w:val="32"/>
    <w:qFormat/>
    <w:rsid w:val="00B43D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sinterligne">
    <w:name w:val="No Spacing"/>
    <w:uiPriority w:val="1"/>
    <w:qFormat/>
    <w:rsid w:val="00B43DAC"/>
    <w:rPr>
      <w:rFonts w:ascii="Calibri" w:hAnsi="Calibri"/>
      <w:sz w:val="22"/>
      <w:szCs w:val="22"/>
      <w:lang w:eastAsia="en-US"/>
    </w:rPr>
  </w:style>
  <w:style w:type="character" w:customStyle="1" w:styleId="t">
    <w:name w:val="t"/>
    <w:basedOn w:val="Policepardfaut"/>
    <w:rsid w:val="00B43DAC"/>
  </w:style>
  <w:style w:type="table" w:styleId="TableauGrille3-Accentuation1">
    <w:name w:val="Grid Table 3 Accent 1"/>
    <w:basedOn w:val="TableauNormal"/>
    <w:uiPriority w:val="48"/>
    <w:rsid w:val="00F6455C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2-Accentuation3">
    <w:name w:val="Grid Table 2 Accent 3"/>
    <w:basedOn w:val="TableauNormal"/>
    <w:uiPriority w:val="47"/>
    <w:rsid w:val="00370B6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log">
    <w:name w:val="log"/>
    <w:basedOn w:val="PrformatHTML"/>
    <w:link w:val="logCar"/>
    <w:qFormat/>
    <w:rsid w:val="00E4016E"/>
    <w:pPr>
      <w:shd w:val="clear" w:color="auto" w:fill="EEEEEE"/>
      <w:spacing w:after="384"/>
    </w:pPr>
    <w:rPr>
      <w:rFonts w:ascii="Courier" w:hAnsi="Courier"/>
      <w:color w:val="404040"/>
    </w:rPr>
  </w:style>
  <w:style w:type="character" w:customStyle="1" w:styleId="logCar">
    <w:name w:val="log Car"/>
    <w:basedOn w:val="PrformatHTMLCar"/>
    <w:link w:val="log"/>
    <w:rsid w:val="00E4016E"/>
    <w:rPr>
      <w:rFonts w:ascii="Courier" w:eastAsia="Times New Roman" w:hAnsi="Courier" w:cs="Courier New"/>
      <w:color w:val="404040"/>
      <w:shd w:val="clear" w:color="auto" w:fill="EEEEEE"/>
    </w:rPr>
  </w:style>
  <w:style w:type="table" w:styleId="Tableausimple3">
    <w:name w:val="Plain Table 3"/>
    <w:basedOn w:val="TableauNormal"/>
    <w:uiPriority w:val="19"/>
    <w:qFormat/>
    <w:rsid w:val="00AC40A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error">
    <w:name w:val="error"/>
    <w:basedOn w:val="Policepardfaut"/>
    <w:rsid w:val="00754927"/>
  </w:style>
  <w:style w:type="paragraph" w:customStyle="1" w:styleId="Default">
    <w:name w:val="Default"/>
    <w:rsid w:val="00603B26"/>
    <w:pPr>
      <w:autoSpaceDE w:val="0"/>
      <w:autoSpaceDN w:val="0"/>
      <w:adjustRightInd w:val="0"/>
    </w:pPr>
    <w:rPr>
      <w:rFonts w:ascii="JLOACE+Arial,Bold" w:eastAsia="Times New Roman" w:hAnsi="JLOACE+Arial,Bold" w:cs="JLOACE+Arial,Bold"/>
      <w:color w:val="000000"/>
      <w:sz w:val="24"/>
      <w:szCs w:val="24"/>
    </w:rPr>
  </w:style>
  <w:style w:type="character" w:customStyle="1" w:styleId="TextedesaisieCar">
    <w:name w:val="Texte de saisie Car"/>
    <w:link w:val="Textedesaisie"/>
    <w:locked/>
    <w:rsid w:val="00603B26"/>
    <w:rPr>
      <w:rFonts w:eastAsia="SimSun" w:cs="Arial"/>
      <w:color w:val="5A5A5A"/>
      <w:sz w:val="17"/>
      <w:szCs w:val="24"/>
      <w:lang w:eastAsia="zh-CN"/>
    </w:rPr>
  </w:style>
  <w:style w:type="paragraph" w:customStyle="1" w:styleId="Textedesaisie">
    <w:name w:val="Texte de saisie"/>
    <w:basedOn w:val="Normal"/>
    <w:link w:val="TextedesaisieCar"/>
    <w:rsid w:val="00603B26"/>
    <w:pPr>
      <w:spacing w:before="0" w:line="220" w:lineRule="atLeast"/>
      <w:jc w:val="both"/>
    </w:pPr>
    <w:rPr>
      <w:rFonts w:eastAsia="SimSun" w:cs="Arial"/>
      <w:color w:val="5A5A5A"/>
      <w:sz w:val="17"/>
      <w:szCs w:val="24"/>
      <w:lang w:eastAsia="zh-CN"/>
    </w:rPr>
  </w:style>
  <w:style w:type="character" w:customStyle="1" w:styleId="hps">
    <w:name w:val="hps"/>
    <w:rsid w:val="00603B26"/>
  </w:style>
  <w:style w:type="paragraph" w:customStyle="1" w:styleId="Titreprincipal">
    <w:name w:val="Titre principal"/>
    <w:basedOn w:val="En-tte"/>
    <w:rsid w:val="001D22B9"/>
    <w:pPr>
      <w:tabs>
        <w:tab w:val="clear" w:pos="4536"/>
        <w:tab w:val="clear" w:pos="9072"/>
      </w:tabs>
      <w:spacing w:before="0" w:after="120"/>
      <w:jc w:val="both"/>
    </w:pPr>
    <w:rPr>
      <w:rFonts w:cs="Arial"/>
      <w:b/>
      <w:bCs/>
      <w:color w:val="auto"/>
      <w:sz w:val="40"/>
      <w:szCs w:val="40"/>
      <w:lang w:eastAsia="fr-FR"/>
    </w:rPr>
  </w:style>
  <w:style w:type="paragraph" w:customStyle="1" w:styleId="T2">
    <w:name w:val="T2"/>
    <w:basedOn w:val="Titre2"/>
    <w:qFormat/>
    <w:rsid w:val="001D22B9"/>
    <w:pPr>
      <w:keepLines w:val="0"/>
      <w:pBdr>
        <w:bottom w:val="none" w:sz="0" w:space="0" w:color="auto"/>
      </w:pBdr>
      <w:tabs>
        <w:tab w:val="num" w:pos="860"/>
      </w:tabs>
      <w:spacing w:before="0" w:after="0"/>
      <w:ind w:left="860" w:right="567" w:hanging="576"/>
      <w:contextualSpacing w:val="0"/>
      <w:jc w:val="both"/>
    </w:pPr>
    <w:rPr>
      <w:rFonts w:eastAsia="Times New Roman" w:cs="Arial"/>
      <w:color w:val="C40046"/>
      <w:sz w:val="26"/>
    </w:rPr>
  </w:style>
  <w:style w:type="table" w:styleId="TableauGrille1Clair-Accentuation1">
    <w:name w:val="Grid Table 1 Light Accent 1"/>
    <w:basedOn w:val="TableauNormal"/>
    <w:uiPriority w:val="46"/>
    <w:rsid w:val="007F4D5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759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</w:div>
      </w:divsChild>
    </w:div>
    <w:div w:id="1557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ellanger\Downloads\CSIRT-DCP-INC-2018-00X-v1.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DOCAPOST" ma:contentTypeID="0x010100E59948C877BF475AAE81B826F9D81FE00027240F9270F120468F0218B82CE8183F" ma:contentTypeVersion="12" ma:contentTypeDescription="" ma:contentTypeScope="" ma:versionID="815ae4503f3164c9c92df76fa3129d9e">
  <xsd:schema xmlns:xsd="http://www.w3.org/2001/XMLSchema" xmlns:xs="http://www.w3.org/2001/XMLSchema" xmlns:p="http://schemas.microsoft.com/office/2006/metadata/properties" xmlns:ns2="0adde5e1-e59d-4f0e-8d44-91583e6abbd8" targetNamespace="http://schemas.microsoft.com/office/2006/metadata/properties" ma:root="true" ma:fieldsID="669814a2a429e8e4c31f897a8cf5ab31" ns2:_="">
    <xsd:import namespace="0adde5e1-e59d-4f0e-8d44-91583e6abbd8"/>
    <xsd:element name="properties">
      <xsd:complexType>
        <xsd:sequence>
          <xsd:element name="documentManagement">
            <xsd:complexType>
              <xsd:all>
                <xsd:element ref="ns2:DP_Description" minOccurs="0"/>
                <xsd:element ref="ns2:DP_Auteur" minOccurs="0"/>
                <xsd:element ref="ns2:DP_Classification"/>
                <xsd:element ref="ns2:DP_DateEcheance" minOccurs="0"/>
                <xsd:element ref="ns2:DP_DateAlerte" minOccurs="0"/>
                <xsd:element ref="ns2:DP_TypeDocument_MotCle" minOccurs="0"/>
                <xsd:element ref="ns2:TaxCatchAll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de5e1-e59d-4f0e-8d44-91583e6abbd8" elementFormDefault="qualified">
    <xsd:import namespace="http://schemas.microsoft.com/office/2006/documentManagement/types"/>
    <xsd:import namespace="http://schemas.microsoft.com/office/infopath/2007/PartnerControls"/>
    <xsd:element name="DP_Description" ma:index="8" nillable="true" ma:displayName="Description" ma:internalName="DP_Description">
      <xsd:simpleType>
        <xsd:restriction base="dms:Note">
          <xsd:maxLength value="255"/>
        </xsd:restriction>
      </xsd:simpleType>
    </xsd:element>
    <xsd:element name="DP_Auteur" ma:index="9" nillable="true" ma:displayName="Auteur" ma:internalName="DP_Auteur">
      <xsd:simpleType>
        <xsd:restriction base="dms:Text"/>
      </xsd:simpleType>
    </xsd:element>
    <xsd:element name="DP_Classification" ma:index="10" ma:displayName="Classification" ma:default="C2-Restreint" ma:description="Attention, C4 interdit sur cette GED et cryptage du document requis pour C3" ma:internalName="DP_Classification">
      <xsd:simpleType>
        <xsd:restriction base="dms:Choice">
          <xsd:enumeration value="C0-Public"/>
          <xsd:enumeration value="C1-Interne"/>
          <xsd:enumeration value="C2-Restreint"/>
          <xsd:enumeration value="C3-Confidentiel"/>
        </xsd:restriction>
      </xsd:simpleType>
    </xsd:element>
    <xsd:element name="DP_DateEcheance" ma:index="11" nillable="true" ma:displayName="Date d'échéance" ma:format="DateOnly" ma:internalName="DP_DateEcheance">
      <xsd:simpleType>
        <xsd:restriction base="dms:DateTime"/>
      </xsd:simpleType>
    </xsd:element>
    <xsd:element name="DP_DateAlerte" ma:index="12" nillable="true" ma:displayName="Date d'alerte" ma:format="DateOnly" ma:internalName="DP_DateAlerte">
      <xsd:simpleType>
        <xsd:restriction base="dms:DateTime"/>
      </xsd:simpleType>
    </xsd:element>
    <xsd:element name="DP_TypeDocument_MotCle" ma:index="14" nillable="true" ma:taxonomy="true" ma:internalName="DP_TypeDocument_MotCle" ma:taxonomyFieldName="DP_TypeDocument" ma:displayName="Type de document" ma:default="" ma:fieldId="{89a5f4d2-bd19-4e3f-bd36-757053a6ae6a}" ma:taxonomyMulti="true" ma:sspId="7fcf354b-0f2b-4a85-b185-b4c5794fb0d1" ma:termSetId="b18397ac-9c63-48c0-9a29-7b0ddc1d4f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Colonne Attraper tout de Taxonomie" ma:hidden="true" ma:list="{6990c449-ee1c-4560-96d1-6401d207733e}" ma:internalName="TaxCatchAll" ma:showField="CatchAllData" ma:web="0adde5e1-e59d-4f0e-8d44-91583e6abb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7" nillable="true" ma:taxonomy="true" ma:internalName="TaxKeywordTaxHTField" ma:taxonomyFieldName="TaxKeyword" ma:displayName="Mots clés d’entreprise" ma:fieldId="{23f27201-bee3-471e-b2e7-b64fd8b7ca38}" ma:taxonomyMulti="true" ma:sspId="7fcf354b-0f2b-4a85-b185-b4c5794fb0d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_Auteur xmlns="0adde5e1-e59d-4f0e-8d44-91583e6abbd8">BELLANGER Grégory</DP_Auteur>
    <DP_DateAlerte xmlns="0adde5e1-e59d-4f0e-8d44-91583e6abbd8" xsi:nil="true"/>
    <DP_Description xmlns="0adde5e1-e59d-4f0e-8d44-91583e6abbd8" xsi:nil="true"/>
    <TaxKeywordTaxHTField xmlns="0adde5e1-e59d-4f0e-8d44-91583e6abbd8">
      <Terms xmlns="http://schemas.microsoft.com/office/infopath/2007/PartnerControls"/>
    </TaxKeywordTaxHTField>
    <TaxCatchAll xmlns="0adde5e1-e59d-4f0e-8d44-91583e6abbd8">
      <Value>9</Value>
    </TaxCatchAll>
    <DP_Classification xmlns="0adde5e1-e59d-4f0e-8d44-91583e6abbd8">C2-Restreint</DP_Classification>
    <DP_DateEcheance xmlns="0adde5e1-e59d-4f0e-8d44-91583e6abbd8" xsi:nil="true"/>
    <DP_TypeDocument_MotCle xmlns="0adde5e1-e59d-4f0e-8d44-91583e6abbd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Exploitation</TermName>
          <TermId xmlns="http://schemas.microsoft.com/office/infopath/2007/PartnerControls">3cafa47f-3aad-416e-890d-508f4da5c388</TermId>
        </TermInfo>
      </Terms>
    </DP_TypeDocument_MotCle>
  </documentManagement>
</p:properties>
</file>

<file path=customXml/item4.xml><?xml version="1.0" encoding="utf-8"?>
<?mso-contentType ?>
<SharedContentType xmlns="Microsoft.SharePoint.Taxonomy.ContentTypeSync" SourceId="7fcf354b-0f2b-4a85-b185-b4c5794fb0d1" ContentTypeId="0x010100E59948C877BF475AAE81B826F9D81FE0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A5B83-45F2-441F-A686-43D372ACA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dde5e1-e59d-4f0e-8d44-91583e6ab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56CE27-510F-4FF9-BEF3-2B6B9C588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E45F3C-F9FA-4300-8E5C-F27F93477463}">
  <ds:schemaRefs>
    <ds:schemaRef ds:uri="http://schemas.microsoft.com/office/2006/metadata/properties"/>
    <ds:schemaRef ds:uri="http://schemas.microsoft.com/office/infopath/2007/PartnerControls"/>
    <ds:schemaRef ds:uri="0adde5e1-e59d-4f0e-8d44-91583e6abbd8"/>
  </ds:schemaRefs>
</ds:datastoreItem>
</file>

<file path=customXml/itemProps4.xml><?xml version="1.0" encoding="utf-8"?>
<ds:datastoreItem xmlns:ds="http://schemas.openxmlformats.org/officeDocument/2006/customXml" ds:itemID="{786FBF39-220F-45D7-B2C8-FFC862C8A47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24BDBA3-952C-4A47-905F-BE2C8F594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CSIRT-DCP-INC-2018-00X-v1.1.dotx</Template>
  <TotalTime>260</TotalTime>
  <Pages>3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CSIRT-RAPPORT-INCIDENT</vt:lpstr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COSC-FOR-CYBERWATCH</dc:title>
  <dc:subject>Modèle de document Word</dc:subject>
  <dc:creator>BELLANGER Grégory</dc:creator>
  <cp:keywords/>
  <dc:description/>
  <cp:lastModifiedBy>BELLANGER Gregory</cp:lastModifiedBy>
  <cp:revision>11</cp:revision>
  <cp:lastPrinted>2018-06-20T10:52:00Z</cp:lastPrinted>
  <dcterms:created xsi:type="dcterms:W3CDTF">2018-10-03T09:50:00Z</dcterms:created>
  <dcterms:modified xsi:type="dcterms:W3CDTF">2018-12-04T10:03:00Z</dcterms:modified>
  <cp:category>COMMUNICATION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0x010100E59948C877BF475AAE81B826F9D81FE00027240F9270F120468F0218B82CE8183F</vt:lpwstr>
  </property>
  <property fmtid="{D5CDD505-2E9C-101B-9397-08002B2CF9AE}" pid="3" name="TaxKeyword">
    <vt:lpwstr/>
  </property>
  <property fmtid="{D5CDD505-2E9C-101B-9397-08002B2CF9AE}" pid="4" name="DP_TypeDocument">
    <vt:lpwstr>9;#Exploitation|3cafa47f-3aad-416e-890d-508f4da5c388</vt:lpwstr>
  </property>
  <property fmtid="{D5CDD505-2E9C-101B-9397-08002B2CF9AE}" pid="5" name="Approbat">
    <vt:i4>0</vt:i4>
  </property>
</Properties>
</file>