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6AB" w:rsidRPr="00174E1E" w:rsidRDefault="00E056AB" w:rsidP="007F4D5E">
      <w:pPr>
        <w:spacing w:before="0"/>
        <w:ind w:left="6379"/>
        <w:rPr>
          <w:rFonts w:ascii="DIN-Bold" w:hAnsi="DIN-Bold"/>
          <w:sz w:val="24"/>
          <w:szCs w:val="24"/>
          <w:lang w:eastAsia="fr-FR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-31898</wp:posOffset>
            </wp:positionH>
            <wp:positionV relativeFrom="paragraph">
              <wp:posOffset>-729896</wp:posOffset>
            </wp:positionV>
            <wp:extent cx="1775637" cy="175284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apostCyberdefense.logo15.textlong.r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175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B4B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-636641</wp:posOffset>
                </wp:positionV>
                <wp:extent cx="2087245" cy="482600"/>
                <wp:effectExtent l="0" t="0" r="27305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B7B93" id="Rectangle 3" o:spid="_x0000_s1026" style="position:absolute;margin-left:-2.1pt;margin-top:-50.15pt;width:164.35pt;height:3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627B93" w:rsidRPr="00627B93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7F4D5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>Formulaire de mise sous surveillance</w:t>
      </w:r>
      <w:r w:rsidR="00CD5099">
        <w:rPr>
          <w:rFonts w:ascii="DIN-Light" w:hAnsi="DIN-Light" w:cs="Helvetica"/>
          <w:color w:val="333333"/>
          <w:sz w:val="24"/>
          <w:szCs w:val="24"/>
          <w:lang w:eastAsia="fr-FR"/>
        </w:rPr>
        <w:br/>
      </w:r>
      <w:r w:rsidR="007F4D5E" w:rsidRPr="007F4D5E">
        <w:rPr>
          <w:rFonts w:ascii="DIN-Light" w:hAnsi="DIN-Light" w:cs="Helvetica"/>
          <w:color w:val="333333"/>
          <w:sz w:val="18"/>
          <w:szCs w:val="14"/>
          <w:lang w:eastAsia="fr-FR"/>
        </w:rPr>
        <w:t>Rapid 7</w:t>
      </w:r>
    </w:p>
    <w:p w:rsidR="005B2362" w:rsidRPr="00627B93" w:rsidRDefault="005B2362" w:rsidP="00627B93">
      <w:pPr>
        <w:jc w:val="right"/>
        <w:rPr>
          <w:rFonts w:cs="Arial"/>
          <w:b/>
          <w:sz w:val="24"/>
          <w:szCs w:val="24"/>
        </w:rPr>
      </w:pPr>
    </w:p>
    <w:p w:rsidR="00C22D67" w:rsidRDefault="00C22D67" w:rsidP="003A0B39"/>
    <w:p w:rsidR="00174E1E" w:rsidRDefault="00174E1E" w:rsidP="003A0B39"/>
    <w:p w:rsidR="00174E1E" w:rsidRDefault="00174E1E" w:rsidP="003A0B39"/>
    <w:p w:rsidR="00174E1E" w:rsidRPr="00627B93" w:rsidRDefault="00174E1E" w:rsidP="003A0B39"/>
    <w:p w:rsidR="00E87AA3" w:rsidRPr="00E056AB" w:rsidRDefault="00627B93" w:rsidP="00A969FB">
      <w:pPr>
        <w:pStyle w:val="Titre1"/>
      </w:pPr>
      <w:r w:rsidRPr="00E056AB">
        <w:t>Gestion du document</w:t>
      </w:r>
    </w:p>
    <w:tbl>
      <w:tblPr>
        <w:tblW w:w="10201" w:type="dxa"/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7082"/>
      </w:tblGrid>
      <w:tr w:rsidR="00E056AB" w:rsidRPr="00CF523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Date de la première 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1D22B9" w:rsidP="00CD5099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03/10/2018</w:t>
            </w:r>
          </w:p>
        </w:tc>
      </w:tr>
      <w:tr w:rsidR="00E056AB" w:rsidRPr="00CF523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Date de la dernière 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1D22B9" w:rsidP="00CD5099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03/10/2018</w:t>
            </w:r>
          </w:p>
        </w:tc>
      </w:tr>
      <w:tr w:rsidR="00E056AB" w:rsidRPr="00CF523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CD5099" w:rsidP="00FC3366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1.0</w:t>
            </w:r>
          </w:p>
        </w:tc>
      </w:tr>
      <w:tr w:rsidR="003523BB" w:rsidRPr="00CF523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523BB" w:rsidRPr="0031724A" w:rsidRDefault="003523B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Auteur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523BB" w:rsidRDefault="006D38D7" w:rsidP="00FC3366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Centre Opérationnel de Sécurité et de Cyberdéfense</w:t>
            </w:r>
          </w:p>
        </w:tc>
      </w:tr>
    </w:tbl>
    <w:p w:rsidR="00F6455C" w:rsidRPr="00627B93" w:rsidRDefault="00F6455C" w:rsidP="00370B6E">
      <w:pPr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ab/>
        <w:t xml:space="preserve"> </w:t>
      </w:r>
      <w:r w:rsidR="004017EB">
        <w:rPr>
          <w:rFonts w:cs="Arial"/>
          <w:b/>
          <w:color w:val="000000" w:themeColor="text1"/>
          <w:sz w:val="24"/>
          <w:szCs w:val="24"/>
        </w:rPr>
        <w:t xml:space="preserve">  </w:t>
      </w:r>
    </w:p>
    <w:p w:rsidR="00F6455C" w:rsidRPr="00F6455C" w:rsidRDefault="00174E1E" w:rsidP="00A969FB">
      <w:pPr>
        <w:pStyle w:val="Titre1"/>
      </w:pPr>
      <w:r>
        <w:t>GESTION DU DOCUMENT</w:t>
      </w:r>
    </w:p>
    <w:tbl>
      <w:tblPr>
        <w:tblW w:w="1029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2"/>
        <w:gridCol w:w="3710"/>
        <w:gridCol w:w="3815"/>
      </w:tblGrid>
      <w:tr w:rsidR="001D22B9" w:rsidRPr="005F1638" w:rsidTr="002C4CCD">
        <w:trPr>
          <w:cantSplit/>
          <w:jc w:val="center"/>
        </w:trPr>
        <w:tc>
          <w:tcPr>
            <w:tcW w:w="10297" w:type="dxa"/>
            <w:gridSpan w:val="3"/>
          </w:tcPr>
          <w:p w:rsidR="001D22B9" w:rsidRPr="005F1638" w:rsidRDefault="001D22B9" w:rsidP="002C4CCD">
            <w:pPr>
              <w:spacing w:after="60"/>
              <w:rPr>
                <w:sz w:val="24"/>
              </w:rPr>
            </w:pPr>
          </w:p>
        </w:tc>
      </w:tr>
      <w:tr w:rsidR="001D22B9" w:rsidTr="002C4CCD">
        <w:trPr>
          <w:cantSplit/>
          <w:jc w:val="center"/>
        </w:trPr>
        <w:tc>
          <w:tcPr>
            <w:tcW w:w="10297" w:type="dxa"/>
            <w:gridSpan w:val="3"/>
            <w:tcBorders>
              <w:bottom w:val="single" w:sz="4" w:space="0" w:color="046AAF"/>
            </w:tcBorders>
          </w:tcPr>
          <w:p w:rsidR="001D22B9" w:rsidRPr="004A79D4" w:rsidRDefault="001D22B9" w:rsidP="001D22B9">
            <w:pPr>
              <w:pStyle w:val="Titreprincipal"/>
              <w:numPr>
                <w:ilvl w:val="0"/>
                <w:numId w:val="38"/>
              </w:numPr>
              <w:spacing w:after="0"/>
              <w:rPr>
                <w:color w:val="808080"/>
                <w:kern w:val="32"/>
                <w:sz w:val="24"/>
                <w:szCs w:val="24"/>
              </w:rPr>
            </w:pPr>
            <w:r w:rsidRPr="004A79D4">
              <w:rPr>
                <w:color w:val="808080"/>
                <w:kern w:val="32"/>
                <w:sz w:val="24"/>
                <w:szCs w:val="24"/>
              </w:rPr>
              <w:t>VALIDATIONS</w:t>
            </w:r>
          </w:p>
        </w:tc>
      </w:tr>
      <w:tr w:rsidR="001D22B9" w:rsidRPr="00D07C40" w:rsidTr="002C4CCD">
        <w:trPr>
          <w:cantSplit/>
          <w:jc w:val="center"/>
        </w:trPr>
        <w:tc>
          <w:tcPr>
            <w:tcW w:w="10297" w:type="dxa"/>
            <w:gridSpan w:val="3"/>
            <w:tcBorders>
              <w:top w:val="single" w:sz="4" w:space="0" w:color="046AAF"/>
              <w:bottom w:val="single" w:sz="4" w:space="0" w:color="707173"/>
            </w:tcBorders>
            <w:vAlign w:val="center"/>
          </w:tcPr>
          <w:p w:rsidR="001D22B9" w:rsidRPr="00D07C40" w:rsidRDefault="001D22B9" w:rsidP="001D22B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i/>
                <w:color w:val="046AAF"/>
                <w:sz w:val="16"/>
                <w:szCs w:val="20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 xml:space="preserve">Diffusion : </w:t>
            </w:r>
            <w:r w:rsidRPr="00D07C40">
              <w:rPr>
                <w:i/>
                <w:sz w:val="16"/>
                <w:szCs w:val="20"/>
              </w:rPr>
              <w:t xml:space="preserve">à l’ensemble </w:t>
            </w:r>
            <w:r>
              <w:rPr>
                <w:i/>
                <w:sz w:val="16"/>
                <w:szCs w:val="20"/>
              </w:rPr>
              <w:t>du groupe</w:t>
            </w:r>
          </w:p>
        </w:tc>
      </w:tr>
      <w:tr w:rsidR="001D22B9" w:rsidRPr="00D07C40" w:rsidTr="002C4CCD">
        <w:trPr>
          <w:cantSplit/>
          <w:jc w:val="center"/>
        </w:trPr>
        <w:tc>
          <w:tcPr>
            <w:tcW w:w="2772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FF0000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Rédacteur</w:t>
            </w:r>
          </w:p>
        </w:tc>
        <w:tc>
          <w:tcPr>
            <w:tcW w:w="3710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FF0000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Vérificateur</w:t>
            </w:r>
          </w:p>
        </w:tc>
        <w:tc>
          <w:tcPr>
            <w:tcW w:w="3815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046AAF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Approbateur</w:t>
            </w:r>
          </w:p>
        </w:tc>
      </w:tr>
      <w:tr w:rsidR="001D22B9" w:rsidRPr="00D07C40" w:rsidTr="002C4CCD">
        <w:trPr>
          <w:cantSplit/>
          <w:jc w:val="center"/>
        </w:trPr>
        <w:tc>
          <w:tcPr>
            <w:tcW w:w="2772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 :</w:t>
            </w:r>
            <w:r>
              <w:rPr>
                <w:sz w:val="16"/>
                <w:szCs w:val="20"/>
              </w:rPr>
              <w:t> G. Bellanger</w:t>
            </w:r>
          </w:p>
          <w:p w:rsidR="001D22B9" w:rsidRDefault="001D22B9" w:rsidP="002C4CCD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Ingénieur sécurité</w:t>
            </w:r>
          </w:p>
          <w:p w:rsidR="001D22B9" w:rsidRPr="00D07C40" w:rsidRDefault="001D22B9" w:rsidP="002C4CCD">
            <w:pPr>
              <w:pStyle w:val="En-tte"/>
              <w:tabs>
                <w:tab w:val="left" w:pos="708"/>
              </w:tabs>
              <w:ind w:hanging="70"/>
              <w:rPr>
                <w:sz w:val="16"/>
                <w:szCs w:val="20"/>
              </w:rPr>
            </w:pPr>
            <w:r w:rsidRPr="00D07C40">
              <w:rPr>
                <w:sz w:val="16"/>
              </w:rPr>
              <w:t>Date/ visa :</w:t>
            </w:r>
          </w:p>
        </w:tc>
        <w:tc>
          <w:tcPr>
            <w:tcW w:w="3710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</w:t>
            </w:r>
            <w:r>
              <w:rPr>
                <w:sz w:val="16"/>
                <w:szCs w:val="20"/>
              </w:rPr>
              <w:t> : S Carpentier</w:t>
            </w:r>
          </w:p>
          <w:p w:rsidR="001D22B9" w:rsidRDefault="001D22B9" w:rsidP="002C4CCD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Responsable COSC</w:t>
            </w:r>
          </w:p>
          <w:p w:rsidR="001D22B9" w:rsidRPr="00D07C40" w:rsidRDefault="001D22B9" w:rsidP="002C4CCD">
            <w:pPr>
              <w:rPr>
                <w:sz w:val="16"/>
                <w:lang w:val="fr-BE"/>
              </w:rPr>
            </w:pPr>
            <w:r w:rsidRPr="00D07C40">
              <w:rPr>
                <w:sz w:val="16"/>
              </w:rPr>
              <w:t>Date/ visa :</w:t>
            </w:r>
          </w:p>
        </w:tc>
        <w:tc>
          <w:tcPr>
            <w:tcW w:w="3815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</w:t>
            </w:r>
            <w:r>
              <w:rPr>
                <w:sz w:val="16"/>
                <w:szCs w:val="20"/>
              </w:rPr>
              <w:t> : S Carpentier</w:t>
            </w:r>
          </w:p>
          <w:p w:rsidR="001D22B9" w:rsidRDefault="001D22B9" w:rsidP="002C4CCD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Responsable COSC</w:t>
            </w:r>
          </w:p>
          <w:p w:rsidR="001D22B9" w:rsidRPr="00D07C40" w:rsidRDefault="001D22B9" w:rsidP="002C4CCD">
            <w:pPr>
              <w:jc w:val="center"/>
              <w:rPr>
                <w:sz w:val="16"/>
                <w:lang w:val="fr-BE"/>
              </w:rPr>
            </w:pPr>
            <w:r w:rsidRPr="00D07C40">
              <w:rPr>
                <w:sz w:val="16"/>
              </w:rPr>
              <w:t>Date/ visa :</w:t>
            </w:r>
          </w:p>
        </w:tc>
      </w:tr>
    </w:tbl>
    <w:p w:rsidR="001D22B9" w:rsidRDefault="001D22B9" w:rsidP="001D22B9">
      <w:pPr>
        <w:rPr>
          <w:sz w:val="16"/>
        </w:rPr>
      </w:pPr>
    </w:p>
    <w:p w:rsidR="006D38D7" w:rsidRDefault="006D38D7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tbl>
      <w:tblPr>
        <w:tblW w:w="1029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97"/>
      </w:tblGrid>
      <w:tr w:rsidR="00ED5840" w:rsidRPr="00964230" w:rsidTr="002C4CCD">
        <w:trPr>
          <w:cantSplit/>
          <w:jc w:val="center"/>
        </w:trPr>
        <w:tc>
          <w:tcPr>
            <w:tcW w:w="5288" w:type="dxa"/>
            <w:tcBorders>
              <w:bottom w:val="single" w:sz="4" w:space="0" w:color="046AAF"/>
            </w:tcBorders>
          </w:tcPr>
          <w:p w:rsidR="00ED5840" w:rsidRPr="00964230" w:rsidRDefault="00ED5840" w:rsidP="00ED5840">
            <w:pPr>
              <w:pStyle w:val="Titreprincipal"/>
              <w:numPr>
                <w:ilvl w:val="0"/>
                <w:numId w:val="39"/>
              </w:numPr>
              <w:spacing w:after="0"/>
              <w:rPr>
                <w:sz w:val="24"/>
                <w:szCs w:val="24"/>
              </w:rPr>
            </w:pPr>
            <w:r>
              <w:rPr>
                <w:color w:val="808080"/>
                <w:kern w:val="32"/>
                <w:sz w:val="24"/>
                <w:szCs w:val="24"/>
              </w:rPr>
              <w:t>DOC REFERENCE &amp; APPLICABLES</w:t>
            </w:r>
            <w:r w:rsidRPr="00B6354E">
              <w:rPr>
                <w:color w:val="808080"/>
                <w:kern w:val="32"/>
                <w:sz w:val="24"/>
                <w:szCs w:val="24"/>
              </w:rPr>
              <w:t xml:space="preserve"> </w:t>
            </w:r>
          </w:p>
        </w:tc>
      </w:tr>
      <w:tr w:rsidR="00ED5840" w:rsidTr="002C4CCD">
        <w:trPr>
          <w:cantSplit/>
          <w:trHeight w:val="290"/>
          <w:jc w:val="center"/>
        </w:trPr>
        <w:tc>
          <w:tcPr>
            <w:tcW w:w="5288" w:type="dxa"/>
            <w:vMerge w:val="restart"/>
          </w:tcPr>
          <w:p w:rsidR="00ED5840" w:rsidRDefault="00ED5840" w:rsidP="002C4CCD">
            <w:r w:rsidRPr="00ED5840">
              <w:t>CSIRT-PROCESSUS-GESTION-VULN-V1.0</w:t>
            </w:r>
            <w:r>
              <w:t>.docx</w:t>
            </w:r>
          </w:p>
          <w:p w:rsidR="007F4D5E" w:rsidRDefault="007F4D5E" w:rsidP="002C4CCD">
            <w:r w:rsidRPr="007F4D5E">
              <w:t>CSIRT-PROCESSUS-MSS-VULN-V1.0.docx</w:t>
            </w:r>
          </w:p>
        </w:tc>
      </w:tr>
      <w:tr w:rsidR="00ED5840" w:rsidTr="002C4CCD">
        <w:trPr>
          <w:cantSplit/>
          <w:trHeight w:val="290"/>
          <w:jc w:val="center"/>
        </w:trPr>
        <w:tc>
          <w:tcPr>
            <w:tcW w:w="5288" w:type="dxa"/>
            <w:vMerge/>
          </w:tcPr>
          <w:p w:rsidR="00ED5840" w:rsidRDefault="00ED5840" w:rsidP="002C4CCD"/>
        </w:tc>
      </w:tr>
      <w:tr w:rsidR="00ED5840" w:rsidTr="002C4CCD">
        <w:trPr>
          <w:cantSplit/>
          <w:trHeight w:val="290"/>
          <w:jc w:val="center"/>
        </w:trPr>
        <w:tc>
          <w:tcPr>
            <w:tcW w:w="5288" w:type="dxa"/>
            <w:vMerge/>
          </w:tcPr>
          <w:p w:rsidR="00ED5840" w:rsidRDefault="00ED5840" w:rsidP="002C4CCD"/>
        </w:tc>
      </w:tr>
    </w:tbl>
    <w:p w:rsidR="00FC16C2" w:rsidRDefault="00FC16C2" w:rsidP="003A0B39">
      <w:pPr>
        <w:rPr>
          <w:rFonts w:cs="Arial"/>
          <w:color w:val="000000" w:themeColor="text1"/>
        </w:rPr>
      </w:pPr>
    </w:p>
    <w:p w:rsidR="007F4D5E" w:rsidRPr="00F6455C" w:rsidRDefault="000F0AC7" w:rsidP="007F4D5E">
      <w:pPr>
        <w:pStyle w:val="Titre1"/>
      </w:pPr>
      <w:r>
        <w:t>OBJECTIF</w:t>
      </w:r>
    </w:p>
    <w:p w:rsidR="00FC16C2" w:rsidRDefault="00FC16C2" w:rsidP="003A0B39">
      <w:pPr>
        <w:rPr>
          <w:rFonts w:cs="Arial"/>
          <w:color w:val="000000" w:themeColor="text1"/>
        </w:rPr>
      </w:pPr>
    </w:p>
    <w:p w:rsidR="007F4D5E" w:rsidRDefault="007F4D5E" w:rsidP="007F4D5E">
      <w:pPr>
        <w:spacing w:before="0" w:line="220" w:lineRule="atLeast"/>
        <w:jc w:val="both"/>
        <w:rPr>
          <w:rFonts w:cs="Arial"/>
        </w:rPr>
      </w:pPr>
      <w:r>
        <w:rPr>
          <w:rFonts w:cs="Arial"/>
        </w:rPr>
        <w:t>Ce document est un prérequis permettant de mettre sous surveillance Rapid 7 une prestation Docapost.</w:t>
      </w: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603B26" w:rsidRDefault="00603B26" w:rsidP="00603B26"/>
    <w:p w:rsidR="007F4D5E" w:rsidRDefault="007F4D5E" w:rsidP="007F4D5E">
      <w:pPr>
        <w:spacing w:before="0" w:line="220" w:lineRule="atLeast"/>
        <w:jc w:val="both"/>
        <w:rPr>
          <w:rFonts w:cs="Arial"/>
        </w:rPr>
      </w:pPr>
    </w:p>
    <w:p w:rsidR="00603B26" w:rsidRDefault="00D15741" w:rsidP="00D15741">
      <w:pPr>
        <w:pStyle w:val="Titre1"/>
      </w:pPr>
      <w:r>
        <w:lastRenderedPageBreak/>
        <w:t>INFORMATION TECHNIQUE</w:t>
      </w:r>
    </w:p>
    <w:p w:rsidR="00D15741" w:rsidRDefault="00D15741" w:rsidP="00D15741">
      <w:r>
        <w:t>La plateforme Nexpose effectuera les scans à partir des adresses ip suivantes :</w:t>
      </w:r>
    </w:p>
    <w:p w:rsidR="00D15741" w:rsidRDefault="00D15741" w:rsidP="00D15741"/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2547"/>
      </w:tblGrid>
      <w:tr w:rsidR="00D15741" w:rsidTr="00D157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15741" w:rsidRDefault="00D15741" w:rsidP="00AD5D17">
            <w:bookmarkStart w:id="0" w:name="_GoBack" w:colFirst="0" w:colLast="0"/>
            <w:r>
              <w:t>IP des nodes</w:t>
            </w:r>
          </w:p>
        </w:tc>
      </w:tr>
      <w:tr w:rsidR="00D15741" w:rsidTr="00D157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15741" w:rsidRDefault="00D15741" w:rsidP="00AD5D17">
            <w:r>
              <w:rPr>
                <w:rFonts w:cs="Arial"/>
                <w:color w:val="2F5496"/>
                <w:shd w:val="clear" w:color="auto" w:fill="FFFFFF"/>
              </w:rPr>
              <w:t>185.62.220.250</w:t>
            </w:r>
          </w:p>
        </w:tc>
      </w:tr>
      <w:tr w:rsidR="00D15741" w:rsidTr="00D157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15741" w:rsidRDefault="00D15741" w:rsidP="00AD5D17">
            <w:r>
              <w:rPr>
                <w:rFonts w:cs="Arial"/>
                <w:color w:val="2F5496"/>
                <w:shd w:val="clear" w:color="auto" w:fill="FFFFFF"/>
              </w:rPr>
              <w:t>185.62.220.251</w:t>
            </w:r>
          </w:p>
        </w:tc>
      </w:tr>
      <w:tr w:rsidR="00D15741" w:rsidTr="00D157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15741" w:rsidRDefault="00D15741" w:rsidP="00AD5D17">
            <w:r>
              <w:rPr>
                <w:rFonts w:cs="Arial"/>
                <w:color w:val="2F5496"/>
                <w:shd w:val="clear" w:color="auto" w:fill="FFFFFF"/>
              </w:rPr>
              <w:t>185.62.220.252</w:t>
            </w:r>
          </w:p>
        </w:tc>
      </w:tr>
      <w:bookmarkEnd w:id="0"/>
    </w:tbl>
    <w:p w:rsidR="00D15741" w:rsidRDefault="00D15741" w:rsidP="00D15741"/>
    <w:p w:rsidR="00D15741" w:rsidRDefault="00D15741" w:rsidP="00D15741">
      <w:r>
        <w:t>Ces adresses ne devront pas être considéré comme des attaques et devront peut etre faire l’objet de whitelistage spécifique sur votre projet.</w:t>
      </w:r>
    </w:p>
    <w:p w:rsidR="00D15741" w:rsidRDefault="00D15741" w:rsidP="00D15741"/>
    <w:p w:rsidR="00D15741" w:rsidRPr="00D15741" w:rsidRDefault="00D15741" w:rsidP="00D15741"/>
    <w:p w:rsidR="008012A8" w:rsidRDefault="000F0AC7" w:rsidP="000F0AC7">
      <w:pPr>
        <w:pStyle w:val="Titre1"/>
      </w:pPr>
      <w:r>
        <w:t>FORMULAIRE</w:t>
      </w:r>
    </w:p>
    <w:p w:rsidR="008012A8" w:rsidRDefault="007F4D5E" w:rsidP="004168F0">
      <w:pPr>
        <w:pStyle w:val="Titre2"/>
      </w:pPr>
      <w:r>
        <w:t>Information</w:t>
      </w:r>
      <w:r w:rsidR="00224B16">
        <w:t>s</w:t>
      </w:r>
      <w:r>
        <w:t xml:space="preserve"> générale</w:t>
      </w:r>
      <w:r w:rsidR="00224B16">
        <w:t>s</w:t>
      </w:r>
    </w:p>
    <w:p w:rsidR="008012A8" w:rsidRDefault="008012A8" w:rsidP="00603B26"/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7F4D5E" w:rsidTr="0041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F4D5E" w:rsidRDefault="007F4D5E" w:rsidP="00603B26">
            <w:r>
              <w:t>Responsable de l’actif</w:t>
            </w:r>
          </w:p>
        </w:tc>
        <w:tc>
          <w:tcPr>
            <w:tcW w:w="6939" w:type="dxa"/>
          </w:tcPr>
          <w:p w:rsidR="007F4D5E" w:rsidRDefault="007F4D5E" w:rsidP="00603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F4D5E" w:rsidRDefault="007F4D5E" w:rsidP="00603B26">
            <w:r>
              <w:t>Directeur/Chef de projet</w:t>
            </w:r>
          </w:p>
        </w:tc>
        <w:tc>
          <w:tcPr>
            <w:tcW w:w="6939" w:type="dxa"/>
          </w:tcPr>
          <w:p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F4D5E" w:rsidRDefault="007F4D5E" w:rsidP="007F4D5E">
            <w:r>
              <w:t>Responsable Opérationnel</w:t>
            </w:r>
          </w:p>
        </w:tc>
        <w:tc>
          <w:tcPr>
            <w:tcW w:w="6939" w:type="dxa"/>
          </w:tcPr>
          <w:p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F4D5E" w:rsidRDefault="007F4D5E" w:rsidP="00603B26">
            <w:r>
              <w:t>Nom de la Business Unit</w:t>
            </w:r>
          </w:p>
        </w:tc>
        <w:tc>
          <w:tcPr>
            <w:tcW w:w="6939" w:type="dxa"/>
          </w:tcPr>
          <w:p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F4D5E" w:rsidRDefault="007F4D5E" w:rsidP="00603B26">
            <w:r>
              <w:t>Nom de la prestation</w:t>
            </w:r>
          </w:p>
        </w:tc>
        <w:tc>
          <w:tcPr>
            <w:tcW w:w="6939" w:type="dxa"/>
          </w:tcPr>
          <w:p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012A8" w:rsidRDefault="008012A8" w:rsidP="00603B26"/>
    <w:p w:rsidR="008012A8" w:rsidRDefault="007F4D5E" w:rsidP="004168F0">
      <w:pPr>
        <w:pStyle w:val="Titre2"/>
      </w:pPr>
      <w:r>
        <w:t>Liste des actifs</w:t>
      </w:r>
    </w:p>
    <w:p w:rsidR="007F4D5E" w:rsidRDefault="007F4D5E" w:rsidP="00603B26"/>
    <w:tbl>
      <w:tblPr>
        <w:tblStyle w:val="TableauGrille1Clair-Accentuation1"/>
        <w:tblW w:w="10201" w:type="dxa"/>
        <w:tblLook w:val="04A0" w:firstRow="1" w:lastRow="0" w:firstColumn="1" w:lastColumn="0" w:noHBand="0" w:noVBand="1"/>
      </w:tblPr>
      <w:tblGrid>
        <w:gridCol w:w="8500"/>
        <w:gridCol w:w="1701"/>
      </w:tblGrid>
      <w:tr w:rsidR="007F4D5E" w:rsidTr="007F4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7F4D5E" w:rsidRDefault="007F4D5E" w:rsidP="00150F3A">
            <w:r>
              <w:t>Liste des Urls</w:t>
            </w:r>
          </w:p>
        </w:tc>
        <w:tc>
          <w:tcPr>
            <w:tcW w:w="1701" w:type="dxa"/>
          </w:tcPr>
          <w:p w:rsidR="007F4D5E" w:rsidRDefault="007F4D5E" w:rsidP="00150F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Environnement</w:t>
            </w:r>
          </w:p>
        </w:tc>
      </w:tr>
      <w:tr w:rsidR="007F4D5E" w:rsidTr="007F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7F4D5E" w:rsidRDefault="00231665" w:rsidP="00150F3A">
            <w:hyperlink r:id="rId13" w:history="1">
              <w:r w:rsidR="007F4D5E" w:rsidRPr="003E2D93">
                <w:rPr>
                  <w:rStyle w:val="Lienhypertexte"/>
                </w:rPr>
                <w:t>www.exemple.fr</w:t>
              </w:r>
            </w:hyperlink>
          </w:p>
        </w:tc>
        <w:tc>
          <w:tcPr>
            <w:tcW w:w="1701" w:type="dxa"/>
          </w:tcPr>
          <w:p w:rsidR="007F4D5E" w:rsidRDefault="007F4D5E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PROD</w:t>
            </w:r>
          </w:p>
        </w:tc>
      </w:tr>
      <w:tr w:rsidR="007F4D5E" w:rsidTr="007F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7F4D5E" w:rsidRDefault="007F4D5E" w:rsidP="00150F3A"/>
        </w:tc>
        <w:tc>
          <w:tcPr>
            <w:tcW w:w="1701" w:type="dxa"/>
          </w:tcPr>
          <w:p w:rsidR="007F4D5E" w:rsidRDefault="007F4D5E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:rsidTr="007F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7F4D5E" w:rsidRDefault="007F4D5E" w:rsidP="00150F3A"/>
        </w:tc>
        <w:tc>
          <w:tcPr>
            <w:tcW w:w="1701" w:type="dxa"/>
          </w:tcPr>
          <w:p w:rsidR="007F4D5E" w:rsidRDefault="007F4D5E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:rsidTr="007F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7F4D5E" w:rsidRDefault="007F4D5E" w:rsidP="00150F3A"/>
        </w:tc>
        <w:tc>
          <w:tcPr>
            <w:tcW w:w="1701" w:type="dxa"/>
          </w:tcPr>
          <w:p w:rsidR="007F4D5E" w:rsidRDefault="007F4D5E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603B26" w:rsidRDefault="00603B26" w:rsidP="00ED5840">
      <w:pPr>
        <w:ind w:right="227"/>
        <w:jc w:val="both"/>
        <w:rPr>
          <w:noProof/>
        </w:rPr>
      </w:pPr>
    </w:p>
    <w:p w:rsidR="00603B26" w:rsidRDefault="007F4D5E" w:rsidP="004168F0">
      <w:pPr>
        <w:pStyle w:val="Titre2"/>
      </w:pPr>
      <w:r>
        <w:t>Habilitation</w:t>
      </w:r>
      <w:r w:rsidR="004168F0">
        <w:t>s</w:t>
      </w:r>
      <w:r>
        <w:t> :</w:t>
      </w:r>
    </w:p>
    <w:p w:rsidR="007F4D5E" w:rsidRDefault="007F4D5E" w:rsidP="00603B26">
      <w:pPr>
        <w:rPr>
          <w:szCs w:val="24"/>
        </w:rPr>
      </w:pPr>
    </w:p>
    <w:tbl>
      <w:tblPr>
        <w:tblStyle w:val="TableauGrille1Clair-Accentuation1"/>
        <w:tblW w:w="10195" w:type="dxa"/>
        <w:tblLook w:val="04A0" w:firstRow="1" w:lastRow="0" w:firstColumn="1" w:lastColumn="0" w:noHBand="0" w:noVBand="1"/>
      </w:tblPr>
      <w:tblGrid>
        <w:gridCol w:w="8500"/>
        <w:gridCol w:w="1695"/>
      </w:tblGrid>
      <w:tr w:rsidR="004168F0" w:rsidTr="0041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4168F0" w:rsidRDefault="004168F0" w:rsidP="00150F3A">
            <w:r>
              <w:t>Liste des personnes autorisé à accéder à la plateforme.</w:t>
            </w:r>
          </w:p>
        </w:tc>
        <w:tc>
          <w:tcPr>
            <w:tcW w:w="1695" w:type="dxa"/>
          </w:tcPr>
          <w:p w:rsidR="004168F0" w:rsidRDefault="004168F0" w:rsidP="00150F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Fonction</w:t>
            </w:r>
          </w:p>
        </w:tc>
      </w:tr>
      <w:tr w:rsidR="004168F0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4168F0" w:rsidRDefault="004168F0" w:rsidP="00150F3A"/>
        </w:tc>
        <w:tc>
          <w:tcPr>
            <w:tcW w:w="1695" w:type="dxa"/>
          </w:tcPr>
          <w:p w:rsidR="004168F0" w:rsidRDefault="004168F0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4168F0" w:rsidRDefault="004168F0" w:rsidP="00150F3A"/>
        </w:tc>
        <w:tc>
          <w:tcPr>
            <w:tcW w:w="1695" w:type="dxa"/>
          </w:tcPr>
          <w:p w:rsidR="004168F0" w:rsidRDefault="004168F0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4168F0" w:rsidRDefault="004168F0" w:rsidP="00150F3A"/>
        </w:tc>
        <w:tc>
          <w:tcPr>
            <w:tcW w:w="1695" w:type="dxa"/>
          </w:tcPr>
          <w:p w:rsidR="004168F0" w:rsidRDefault="004168F0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4168F0" w:rsidRDefault="004168F0" w:rsidP="00150F3A"/>
        </w:tc>
        <w:tc>
          <w:tcPr>
            <w:tcW w:w="1695" w:type="dxa"/>
          </w:tcPr>
          <w:p w:rsidR="004168F0" w:rsidRDefault="004168F0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4168F0" w:rsidRDefault="004168F0" w:rsidP="00150F3A"/>
        </w:tc>
        <w:tc>
          <w:tcPr>
            <w:tcW w:w="1695" w:type="dxa"/>
          </w:tcPr>
          <w:p w:rsidR="004168F0" w:rsidRDefault="004168F0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F4D5E" w:rsidRDefault="007F4D5E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7123B7" w:rsidP="007123B7">
      <w:pPr>
        <w:pStyle w:val="Titre2"/>
      </w:pPr>
      <w:r>
        <w:lastRenderedPageBreak/>
        <w:t>Programmation du scanner</w:t>
      </w:r>
    </w:p>
    <w:p w:rsidR="0043356C" w:rsidRDefault="007123B7" w:rsidP="00603B26">
      <w:pPr>
        <w:rPr>
          <w:szCs w:val="24"/>
        </w:rPr>
      </w:pPr>
      <w:r>
        <w:rPr>
          <w:szCs w:val="24"/>
        </w:rPr>
        <w:t>Le COSC effectue un scan chaque semaine. En général ce scan est effectué le week end ou la nuit et prend environ 4h mais celui-ci peut également etre effectué en journée.</w:t>
      </w:r>
    </w:p>
    <w:p w:rsidR="007123B7" w:rsidRDefault="007123B7" w:rsidP="00603B26">
      <w:pPr>
        <w:rPr>
          <w:szCs w:val="24"/>
        </w:rPr>
      </w:pPr>
    </w:p>
    <w:p w:rsidR="007123B7" w:rsidRDefault="007123B7" w:rsidP="00603B26">
      <w:pPr>
        <w:rPr>
          <w:szCs w:val="24"/>
        </w:rPr>
      </w:pPr>
    </w:p>
    <w:tbl>
      <w:tblPr>
        <w:tblStyle w:val="TableauGrille1Clair-Accentuation1"/>
        <w:tblW w:w="10195" w:type="dxa"/>
        <w:tblLook w:val="04A0" w:firstRow="1" w:lastRow="0" w:firstColumn="1" w:lastColumn="0" w:noHBand="0" w:noVBand="1"/>
      </w:tblPr>
      <w:tblGrid>
        <w:gridCol w:w="5949"/>
        <w:gridCol w:w="4246"/>
      </w:tblGrid>
      <w:tr w:rsidR="007123B7" w:rsidTr="00712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7123B7" w:rsidRDefault="007123B7" w:rsidP="00AD5D17">
            <w:r>
              <w:t>Choix du jour de scan</w:t>
            </w:r>
          </w:p>
        </w:tc>
        <w:tc>
          <w:tcPr>
            <w:tcW w:w="4246" w:type="dxa"/>
          </w:tcPr>
          <w:p w:rsidR="007123B7" w:rsidRDefault="007123B7" w:rsidP="00AD5D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Heure</w:t>
            </w:r>
          </w:p>
        </w:tc>
      </w:tr>
      <w:tr w:rsidR="007123B7" w:rsidTr="00712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7123B7" w:rsidRDefault="007123B7" w:rsidP="00AD5D17"/>
        </w:tc>
        <w:tc>
          <w:tcPr>
            <w:tcW w:w="4246" w:type="dxa"/>
          </w:tcPr>
          <w:p w:rsidR="007123B7" w:rsidRDefault="007123B7" w:rsidP="00AD5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sectPr w:rsidR="0043356C" w:rsidSect="00400B9F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418" w:right="680" w:bottom="851" w:left="1021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D39" w:rsidRDefault="00105D39" w:rsidP="002E1518">
      <w:pPr>
        <w:spacing w:before="0"/>
      </w:pPr>
      <w:r>
        <w:separator/>
      </w:r>
    </w:p>
    <w:p w:rsidR="00105D39" w:rsidRDefault="00105D39"/>
  </w:endnote>
  <w:endnote w:type="continuationSeparator" w:id="0">
    <w:p w:rsidR="00105D39" w:rsidRDefault="00105D39" w:rsidP="002E1518">
      <w:pPr>
        <w:spacing w:before="0"/>
      </w:pPr>
      <w:r>
        <w:continuationSeparator/>
      </w:r>
    </w:p>
    <w:p w:rsidR="00105D39" w:rsidRDefault="00105D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Bold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JLOAC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Light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75B" w:rsidRPr="00CB29F7" w:rsidRDefault="0019675B" w:rsidP="005B2362">
    <w:pPr>
      <w:pStyle w:val="Pieddepage"/>
      <w:tabs>
        <w:tab w:val="clear" w:pos="4536"/>
        <w:tab w:val="clear" w:pos="9072"/>
        <w:tab w:val="center" w:pos="5103"/>
        <w:tab w:val="right" w:pos="10206"/>
      </w:tabs>
      <w:rPr>
        <w:color w:val="808080" w:themeColor="background1" w:themeShade="80"/>
      </w:rPr>
    </w:pPr>
    <w:r>
      <w:rPr>
        <w:b/>
        <w:color w:val="808080" w:themeColor="background1" w:themeShade="80"/>
      </w:rPr>
      <w:t>TLP : AMBER</w:t>
    </w:r>
    <w:r w:rsidRPr="00CB29F7">
      <w:rPr>
        <w:b/>
        <w:color w:val="808080" w:themeColor="background1" w:themeShade="80"/>
      </w:rPr>
      <w:t xml:space="preserve"> </w:t>
    </w:r>
    <w:r>
      <w:rPr>
        <w:b/>
        <w:color w:val="808080" w:themeColor="background1" w:themeShade="80"/>
      </w:rPr>
      <w:t xml:space="preserve"> / CLASSIFICATION DOCAPOST : C2</w:t>
    </w:r>
    <w:r w:rsidRPr="00CB29F7">
      <w:rPr>
        <w:color w:val="808080" w:themeColor="background1" w:themeShade="80"/>
      </w:rPr>
      <w:tab/>
    </w:r>
    <w:r w:rsidRPr="00CB29F7">
      <w:rPr>
        <w:color w:val="808080" w:themeColor="background1" w:themeShade="80"/>
      </w:rPr>
      <w:tab/>
    </w:r>
    <w:r w:rsidRPr="00CB29F7">
      <w:rPr>
        <w:rStyle w:val="Numrodepage"/>
        <w:b/>
        <w:color w:val="808080" w:themeColor="background1" w:themeShade="80"/>
      </w:rPr>
      <w:fldChar w:fldCharType="begin"/>
    </w:r>
    <w:r w:rsidRPr="00CB29F7">
      <w:rPr>
        <w:rStyle w:val="Numrodepage"/>
        <w:b/>
        <w:color w:val="808080" w:themeColor="background1" w:themeShade="80"/>
      </w:rPr>
      <w:instrText xml:space="preserve"> PAGE </w:instrText>
    </w:r>
    <w:r w:rsidRPr="00CB29F7">
      <w:rPr>
        <w:rStyle w:val="Numrodepage"/>
        <w:b/>
        <w:color w:val="808080" w:themeColor="background1" w:themeShade="80"/>
      </w:rPr>
      <w:fldChar w:fldCharType="separate"/>
    </w:r>
    <w:r w:rsidR="00231665">
      <w:rPr>
        <w:rStyle w:val="Numrodepage"/>
        <w:b/>
        <w:noProof/>
        <w:color w:val="808080" w:themeColor="background1" w:themeShade="80"/>
      </w:rPr>
      <w:t>2</w:t>
    </w:r>
    <w:r w:rsidRPr="00CB29F7">
      <w:rPr>
        <w:rStyle w:val="Numrodepage"/>
        <w:b/>
        <w:color w:val="808080" w:themeColor="background1" w:themeShade="80"/>
      </w:rPr>
      <w:fldChar w:fldCharType="end"/>
    </w:r>
    <w:r w:rsidRPr="00CB29F7">
      <w:rPr>
        <w:rStyle w:val="Numrodepage"/>
        <w:b/>
        <w:color w:val="808080" w:themeColor="background1" w:themeShade="80"/>
      </w:rPr>
      <w:t>/</w:t>
    </w:r>
    <w:r w:rsidRPr="00CB29F7">
      <w:rPr>
        <w:rStyle w:val="Numrodepage"/>
        <w:b/>
        <w:color w:val="808080" w:themeColor="background1" w:themeShade="80"/>
      </w:rPr>
      <w:fldChar w:fldCharType="begin"/>
    </w:r>
    <w:r w:rsidRPr="00CB29F7">
      <w:rPr>
        <w:rStyle w:val="Numrodepage"/>
        <w:b/>
        <w:color w:val="808080" w:themeColor="background1" w:themeShade="80"/>
      </w:rPr>
      <w:instrText xml:space="preserve"> NUMPAGES </w:instrText>
    </w:r>
    <w:r w:rsidRPr="00CB29F7">
      <w:rPr>
        <w:rStyle w:val="Numrodepage"/>
        <w:b/>
        <w:color w:val="808080" w:themeColor="background1" w:themeShade="80"/>
      </w:rPr>
      <w:fldChar w:fldCharType="separate"/>
    </w:r>
    <w:r w:rsidR="00231665">
      <w:rPr>
        <w:rStyle w:val="Numrodepage"/>
        <w:b/>
        <w:noProof/>
        <w:color w:val="808080" w:themeColor="background1" w:themeShade="80"/>
      </w:rPr>
      <w:t>3</w:t>
    </w:r>
    <w:r w:rsidRPr="00CB29F7">
      <w:rPr>
        <w:rStyle w:val="Numrodepage"/>
        <w:b/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D39" w:rsidRDefault="00105D39" w:rsidP="002E1518">
      <w:pPr>
        <w:spacing w:before="0"/>
      </w:pPr>
      <w:r>
        <w:separator/>
      </w:r>
    </w:p>
    <w:p w:rsidR="00105D39" w:rsidRDefault="00105D39"/>
  </w:footnote>
  <w:footnote w:type="continuationSeparator" w:id="0">
    <w:p w:rsidR="00105D39" w:rsidRDefault="00105D39" w:rsidP="002E1518">
      <w:pPr>
        <w:spacing w:before="0"/>
      </w:pPr>
      <w:r>
        <w:continuationSeparator/>
      </w:r>
    </w:p>
    <w:p w:rsidR="00105D39" w:rsidRDefault="00105D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75B" w:rsidRDefault="0023166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45641" o:spid="_x0000_s2050" type="#_x0000_t75" style="position:absolute;left:0;text-align:left;margin-left:0;margin-top:0;width:509.1pt;height:497.65pt;z-index:-251655168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75B" w:rsidRPr="0083596F" w:rsidRDefault="00231665" w:rsidP="008502E7">
    <w:pPr>
      <w:pStyle w:val="Titre"/>
      <w:rPr>
        <w:rFonts w:cs="Arial"/>
        <w:color w:val="808080" w:themeColor="background1" w:themeShade="80"/>
        <w:sz w:val="14"/>
        <w:szCs w:val="14"/>
      </w:rPr>
    </w:pPr>
    <w:r>
      <w:rPr>
        <w:noProof/>
        <w:color w:val="808080" w:themeColor="background1" w:themeShade="80"/>
        <w:sz w:val="14"/>
        <w:szCs w:val="14"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45642" o:spid="_x0000_s2051" type="#_x0000_t75" style="position:absolute;left:0;text-align:left;margin-left:0;margin-top:0;width:509.1pt;height:497.65pt;z-index:-251654144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  <w:r w:rsidR="0019675B" w:rsidRPr="00CB29F7">
      <w:rPr>
        <w:noProof/>
        <w:color w:val="808080" w:themeColor="background1" w:themeShade="80"/>
        <w:sz w:val="14"/>
        <w:szCs w:val="14"/>
        <w:lang w:eastAsia="fr-FR"/>
      </w:rPr>
      <w:drawing>
        <wp:anchor distT="0" distB="0" distL="114300" distR="114300" simplePos="0" relativeHeight="251659264" behindDoc="0" locked="0" layoutInCell="1" allowOverlap="1" wp14:anchorId="395418D7" wp14:editId="6A49BA95">
          <wp:simplePos x="0" y="0"/>
          <wp:positionH relativeFrom="margin">
            <wp:align>left</wp:align>
          </wp:positionH>
          <wp:positionV relativeFrom="paragraph">
            <wp:posOffset>-160123</wp:posOffset>
          </wp:positionV>
          <wp:extent cx="2038350" cy="361950"/>
          <wp:effectExtent l="0" t="0" r="0" b="0"/>
          <wp:wrapNone/>
          <wp:docPr id="8" name="Image 8" descr="NewDocapost_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wDocapost_H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96F">
      <w:rPr>
        <w:color w:val="808080" w:themeColor="background1" w:themeShade="80"/>
        <w:sz w:val="14"/>
        <w:szCs w:val="14"/>
      </w:rPr>
      <w:t xml:space="preserve"> </w:t>
    </w:r>
    <w:r w:rsidR="0083596F" w:rsidRPr="0083596F">
      <w:rPr>
        <w:rFonts w:ascii="DIN-Light" w:hAnsi="DIN-Light" w:cs="Helvetica"/>
        <w:color w:val="333333"/>
        <w:sz w:val="14"/>
        <w:szCs w:val="14"/>
        <w:lang w:eastAsia="fr-FR"/>
      </w:rPr>
      <w:t>CSIRT-</w:t>
    </w:r>
    <w:r w:rsidR="00772475">
      <w:rPr>
        <w:rFonts w:ascii="DIN-Light" w:hAnsi="DIN-Light" w:cs="Helvetica"/>
        <w:color w:val="333333"/>
        <w:sz w:val="14"/>
        <w:szCs w:val="14"/>
        <w:lang w:eastAsia="fr-FR"/>
      </w:rPr>
      <w:t>FOR</w:t>
    </w:r>
    <w:r w:rsidR="0083596F" w:rsidRPr="0083596F">
      <w:rPr>
        <w:rFonts w:ascii="DIN-Light" w:hAnsi="DIN-Light" w:cs="Helvetica"/>
        <w:color w:val="333333"/>
        <w:sz w:val="14"/>
        <w:szCs w:val="14"/>
        <w:lang w:eastAsia="fr-FR"/>
      </w:rPr>
      <w:t>-</w:t>
    </w:r>
    <w:r w:rsidR="008012A8">
      <w:rPr>
        <w:rFonts w:ascii="DIN-Light" w:hAnsi="DIN-Light" w:cs="Helvetica"/>
        <w:color w:val="333333"/>
        <w:sz w:val="14"/>
        <w:szCs w:val="14"/>
        <w:lang w:eastAsia="fr-FR"/>
      </w:rPr>
      <w:t>MSS</w:t>
    </w:r>
    <w:r w:rsidR="00174E1E">
      <w:rPr>
        <w:rFonts w:ascii="DIN-Light" w:hAnsi="DIN-Light" w:cs="Helvetica"/>
        <w:color w:val="333333"/>
        <w:sz w:val="14"/>
        <w:szCs w:val="14"/>
        <w:lang w:eastAsia="fr-FR"/>
      </w:rPr>
      <w:t>-</w:t>
    </w:r>
    <w:r w:rsidR="00772475">
      <w:rPr>
        <w:rFonts w:ascii="DIN-Light" w:hAnsi="DIN-Light" w:cs="Helvetica"/>
        <w:color w:val="333333"/>
        <w:sz w:val="14"/>
        <w:szCs w:val="14"/>
        <w:lang w:eastAsia="fr-FR"/>
      </w:rPr>
      <w:t>RAPID7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75B" w:rsidRDefault="0023166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45640" o:spid="_x0000_s2049" type="#_x0000_t75" style="position:absolute;left:0;text-align:left;margin-left:0;margin-top:0;width:509.1pt;height:497.65pt;z-index:-251656192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42.55pt;height:28.5pt" o:bullet="t">
        <v:imagedata r:id="rId1" o:title="clip_image001"/>
      </v:shape>
    </w:pict>
  </w:numPicBullet>
  <w:abstractNum w:abstractNumId="0" w15:restartNumberingAfterBreak="0">
    <w:nsid w:val="11134253"/>
    <w:multiLevelType w:val="hybridMultilevel"/>
    <w:tmpl w:val="5C78C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F4C13"/>
    <w:multiLevelType w:val="hybridMultilevel"/>
    <w:tmpl w:val="5A2A93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42CAF"/>
    <w:multiLevelType w:val="hybridMultilevel"/>
    <w:tmpl w:val="D7ECF86C"/>
    <w:lvl w:ilvl="0" w:tplc="EA5A325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9672FD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860CD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A1E7D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C43F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30EACB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66401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F4D7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35817F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12C371EC"/>
    <w:multiLevelType w:val="hybridMultilevel"/>
    <w:tmpl w:val="70BC5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224B1"/>
    <w:multiLevelType w:val="hybridMultilevel"/>
    <w:tmpl w:val="C1DA8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658EB"/>
    <w:multiLevelType w:val="hybridMultilevel"/>
    <w:tmpl w:val="7966B0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70278"/>
    <w:multiLevelType w:val="hybridMultilevel"/>
    <w:tmpl w:val="CED6A74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D364977"/>
    <w:multiLevelType w:val="hybridMultilevel"/>
    <w:tmpl w:val="224E4B70"/>
    <w:lvl w:ilvl="0" w:tplc="84E6CC68">
      <w:start w:val="1"/>
      <w:numFmt w:val="bullet"/>
      <w:pStyle w:val="Sous-titr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B1E48"/>
    <w:multiLevelType w:val="hybridMultilevel"/>
    <w:tmpl w:val="091E282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24C7BCE"/>
    <w:multiLevelType w:val="multilevel"/>
    <w:tmpl w:val="C61E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B9787B"/>
    <w:multiLevelType w:val="hybridMultilevel"/>
    <w:tmpl w:val="CEC277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C2A7B"/>
    <w:multiLevelType w:val="hybridMultilevel"/>
    <w:tmpl w:val="6FE4FA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125B3"/>
    <w:multiLevelType w:val="hybridMultilevel"/>
    <w:tmpl w:val="4E347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44E2F"/>
    <w:multiLevelType w:val="hybridMultilevel"/>
    <w:tmpl w:val="17C083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47A8B"/>
    <w:multiLevelType w:val="hybridMultilevel"/>
    <w:tmpl w:val="0B24A01E"/>
    <w:lvl w:ilvl="0" w:tplc="7C1232AA">
      <w:start w:val="1"/>
      <w:numFmt w:val="bullet"/>
      <w:pStyle w:val="Titredetableau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C41C4"/>
    <w:multiLevelType w:val="hybridMultilevel"/>
    <w:tmpl w:val="965E1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A5B09"/>
    <w:multiLevelType w:val="hybridMultilevel"/>
    <w:tmpl w:val="889C2E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C2F92"/>
    <w:multiLevelType w:val="hybridMultilevel"/>
    <w:tmpl w:val="44A017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16239"/>
    <w:multiLevelType w:val="hybridMultilevel"/>
    <w:tmpl w:val="F8A6C32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4CFC23F4"/>
    <w:multiLevelType w:val="hybridMultilevel"/>
    <w:tmpl w:val="10DADB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F40D6"/>
    <w:multiLevelType w:val="hybridMultilevel"/>
    <w:tmpl w:val="FF62F60C"/>
    <w:lvl w:ilvl="0" w:tplc="B60093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E030DA6"/>
    <w:multiLevelType w:val="hybridMultilevel"/>
    <w:tmpl w:val="85800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C200F"/>
    <w:multiLevelType w:val="hybridMultilevel"/>
    <w:tmpl w:val="1B7E0F7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02866CA"/>
    <w:multiLevelType w:val="hybridMultilevel"/>
    <w:tmpl w:val="C930B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76164"/>
    <w:multiLevelType w:val="hybridMultilevel"/>
    <w:tmpl w:val="2A44F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76D32"/>
    <w:multiLevelType w:val="hybridMultilevel"/>
    <w:tmpl w:val="C47E9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B6F09"/>
    <w:multiLevelType w:val="hybridMultilevel"/>
    <w:tmpl w:val="0AB2D2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22DC4"/>
    <w:multiLevelType w:val="hybridMultilevel"/>
    <w:tmpl w:val="0142898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22290"/>
    <w:multiLevelType w:val="hybridMultilevel"/>
    <w:tmpl w:val="60F86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BA4AEB"/>
    <w:multiLevelType w:val="hybridMultilevel"/>
    <w:tmpl w:val="50D0C8E8"/>
    <w:lvl w:ilvl="0" w:tplc="1BD2D08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9672FD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860CD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A1E7D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C43F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30EACB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66401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F4D7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35817F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 w15:restartNumberingAfterBreak="0">
    <w:nsid w:val="6EF20E69"/>
    <w:multiLevelType w:val="hybridMultilevel"/>
    <w:tmpl w:val="EDE05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2733E"/>
    <w:multiLevelType w:val="hybridMultilevel"/>
    <w:tmpl w:val="069A8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A5562"/>
    <w:multiLevelType w:val="multilevel"/>
    <w:tmpl w:val="B056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1B0B5D"/>
    <w:multiLevelType w:val="hybridMultilevel"/>
    <w:tmpl w:val="58DC5B6C"/>
    <w:lvl w:ilvl="0" w:tplc="040C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4" w15:restartNumberingAfterBreak="0">
    <w:nsid w:val="75D06DFE"/>
    <w:multiLevelType w:val="hybridMultilevel"/>
    <w:tmpl w:val="0D9210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B20D7F"/>
    <w:multiLevelType w:val="hybridMultilevel"/>
    <w:tmpl w:val="C1849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A563C"/>
    <w:multiLevelType w:val="hybridMultilevel"/>
    <w:tmpl w:val="0688F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C73C7"/>
    <w:multiLevelType w:val="hybridMultilevel"/>
    <w:tmpl w:val="E9B674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7C04EE"/>
    <w:multiLevelType w:val="hybridMultilevel"/>
    <w:tmpl w:val="482E8A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26"/>
  </w:num>
  <w:num w:numId="4">
    <w:abstractNumId w:val="13"/>
  </w:num>
  <w:num w:numId="5">
    <w:abstractNumId w:val="22"/>
  </w:num>
  <w:num w:numId="6">
    <w:abstractNumId w:val="6"/>
  </w:num>
  <w:num w:numId="7">
    <w:abstractNumId w:val="18"/>
  </w:num>
  <w:num w:numId="8">
    <w:abstractNumId w:val="10"/>
  </w:num>
  <w:num w:numId="9">
    <w:abstractNumId w:val="25"/>
  </w:num>
  <w:num w:numId="10">
    <w:abstractNumId w:val="28"/>
  </w:num>
  <w:num w:numId="11">
    <w:abstractNumId w:val="34"/>
  </w:num>
  <w:num w:numId="12">
    <w:abstractNumId w:val="5"/>
  </w:num>
  <w:num w:numId="13">
    <w:abstractNumId w:val="20"/>
  </w:num>
  <w:num w:numId="14">
    <w:abstractNumId w:val="8"/>
  </w:num>
  <w:num w:numId="15">
    <w:abstractNumId w:val="17"/>
  </w:num>
  <w:num w:numId="16">
    <w:abstractNumId w:val="31"/>
  </w:num>
  <w:num w:numId="17">
    <w:abstractNumId w:val="32"/>
  </w:num>
  <w:num w:numId="18">
    <w:abstractNumId w:val="21"/>
  </w:num>
  <w:num w:numId="19">
    <w:abstractNumId w:val="9"/>
  </w:num>
  <w:num w:numId="20">
    <w:abstractNumId w:val="16"/>
  </w:num>
  <w:num w:numId="21">
    <w:abstractNumId w:val="30"/>
  </w:num>
  <w:num w:numId="22">
    <w:abstractNumId w:val="0"/>
  </w:num>
  <w:num w:numId="23">
    <w:abstractNumId w:val="36"/>
  </w:num>
  <w:num w:numId="24">
    <w:abstractNumId w:val="23"/>
  </w:num>
  <w:num w:numId="25">
    <w:abstractNumId w:val="4"/>
  </w:num>
  <w:num w:numId="26">
    <w:abstractNumId w:val="15"/>
  </w:num>
  <w:num w:numId="27">
    <w:abstractNumId w:val="1"/>
  </w:num>
  <w:num w:numId="28">
    <w:abstractNumId w:val="24"/>
  </w:num>
  <w:num w:numId="29">
    <w:abstractNumId w:val="35"/>
  </w:num>
  <w:num w:numId="30">
    <w:abstractNumId w:val="12"/>
  </w:num>
  <w:num w:numId="31">
    <w:abstractNumId w:val="38"/>
  </w:num>
  <w:num w:numId="32">
    <w:abstractNumId w:val="11"/>
  </w:num>
  <w:num w:numId="33">
    <w:abstractNumId w:val="19"/>
  </w:num>
  <w:num w:numId="34">
    <w:abstractNumId w:val="37"/>
  </w:num>
  <w:num w:numId="35">
    <w:abstractNumId w:val="3"/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 w:numId="38">
    <w:abstractNumId w:val="2"/>
  </w:num>
  <w:num w:numId="39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8C2"/>
    <w:rsid w:val="00014C25"/>
    <w:rsid w:val="000168B3"/>
    <w:rsid w:val="00025792"/>
    <w:rsid w:val="00031CAB"/>
    <w:rsid w:val="00037065"/>
    <w:rsid w:val="000441A7"/>
    <w:rsid w:val="000443E9"/>
    <w:rsid w:val="000475B5"/>
    <w:rsid w:val="000544F8"/>
    <w:rsid w:val="00063B7D"/>
    <w:rsid w:val="0007406B"/>
    <w:rsid w:val="0007631B"/>
    <w:rsid w:val="00091C9C"/>
    <w:rsid w:val="0009284A"/>
    <w:rsid w:val="00093E1C"/>
    <w:rsid w:val="000A3224"/>
    <w:rsid w:val="000A6E9C"/>
    <w:rsid w:val="000C7C84"/>
    <w:rsid w:val="000D19ED"/>
    <w:rsid w:val="000D2A42"/>
    <w:rsid w:val="000D50A9"/>
    <w:rsid w:val="000E6C66"/>
    <w:rsid w:val="000F0AC7"/>
    <w:rsid w:val="00101D32"/>
    <w:rsid w:val="00105D39"/>
    <w:rsid w:val="001129B6"/>
    <w:rsid w:val="00117BF9"/>
    <w:rsid w:val="00121D49"/>
    <w:rsid w:val="00122CF5"/>
    <w:rsid w:val="00127999"/>
    <w:rsid w:val="00137CB0"/>
    <w:rsid w:val="00140E8D"/>
    <w:rsid w:val="0014108B"/>
    <w:rsid w:val="00141727"/>
    <w:rsid w:val="001448AD"/>
    <w:rsid w:val="00147F3A"/>
    <w:rsid w:val="00153AC0"/>
    <w:rsid w:val="001564B4"/>
    <w:rsid w:val="00174E1E"/>
    <w:rsid w:val="00184EE4"/>
    <w:rsid w:val="0019675B"/>
    <w:rsid w:val="001971D4"/>
    <w:rsid w:val="001B13C5"/>
    <w:rsid w:val="001B3900"/>
    <w:rsid w:val="001C363B"/>
    <w:rsid w:val="001C443B"/>
    <w:rsid w:val="001D22B9"/>
    <w:rsid w:val="001D4F58"/>
    <w:rsid w:val="001E58C2"/>
    <w:rsid w:val="001E5DE6"/>
    <w:rsid w:val="001F6E77"/>
    <w:rsid w:val="00202383"/>
    <w:rsid w:val="00224B16"/>
    <w:rsid w:val="002271F9"/>
    <w:rsid w:val="00231665"/>
    <w:rsid w:val="002709C1"/>
    <w:rsid w:val="002714D3"/>
    <w:rsid w:val="00276058"/>
    <w:rsid w:val="00285433"/>
    <w:rsid w:val="00287C1D"/>
    <w:rsid w:val="002B38BA"/>
    <w:rsid w:val="002B5726"/>
    <w:rsid w:val="002C2C3A"/>
    <w:rsid w:val="002E1518"/>
    <w:rsid w:val="003124BA"/>
    <w:rsid w:val="0031724A"/>
    <w:rsid w:val="00323178"/>
    <w:rsid w:val="00333D72"/>
    <w:rsid w:val="00341BB6"/>
    <w:rsid w:val="00352023"/>
    <w:rsid w:val="003523BB"/>
    <w:rsid w:val="00354C55"/>
    <w:rsid w:val="00356FB4"/>
    <w:rsid w:val="00362EDD"/>
    <w:rsid w:val="00370B6E"/>
    <w:rsid w:val="00374389"/>
    <w:rsid w:val="00381B49"/>
    <w:rsid w:val="00381DB4"/>
    <w:rsid w:val="003A0B39"/>
    <w:rsid w:val="003A55AB"/>
    <w:rsid w:val="003B4139"/>
    <w:rsid w:val="003C5048"/>
    <w:rsid w:val="003D0EB0"/>
    <w:rsid w:val="003D212A"/>
    <w:rsid w:val="003D3B4A"/>
    <w:rsid w:val="003D3B5E"/>
    <w:rsid w:val="003E013E"/>
    <w:rsid w:val="003E0668"/>
    <w:rsid w:val="003E1738"/>
    <w:rsid w:val="003F7DDC"/>
    <w:rsid w:val="00400B9F"/>
    <w:rsid w:val="004017EB"/>
    <w:rsid w:val="00405699"/>
    <w:rsid w:val="004168F0"/>
    <w:rsid w:val="00420919"/>
    <w:rsid w:val="00431B1D"/>
    <w:rsid w:val="0043356C"/>
    <w:rsid w:val="00433F23"/>
    <w:rsid w:val="00437801"/>
    <w:rsid w:val="004553DA"/>
    <w:rsid w:val="004630D0"/>
    <w:rsid w:val="00465592"/>
    <w:rsid w:val="00481FC6"/>
    <w:rsid w:val="004C2581"/>
    <w:rsid w:val="004C7829"/>
    <w:rsid w:val="004D0DD6"/>
    <w:rsid w:val="004F686F"/>
    <w:rsid w:val="004F6EF3"/>
    <w:rsid w:val="00520825"/>
    <w:rsid w:val="00521353"/>
    <w:rsid w:val="005420CE"/>
    <w:rsid w:val="005608C7"/>
    <w:rsid w:val="00566527"/>
    <w:rsid w:val="00581E73"/>
    <w:rsid w:val="005866F8"/>
    <w:rsid w:val="005A1964"/>
    <w:rsid w:val="005B2362"/>
    <w:rsid w:val="005B4C7F"/>
    <w:rsid w:val="005D7075"/>
    <w:rsid w:val="005E01AE"/>
    <w:rsid w:val="005E5200"/>
    <w:rsid w:val="00603B26"/>
    <w:rsid w:val="00614E5E"/>
    <w:rsid w:val="00623F81"/>
    <w:rsid w:val="0062676F"/>
    <w:rsid w:val="00627B93"/>
    <w:rsid w:val="00637F14"/>
    <w:rsid w:val="00642C11"/>
    <w:rsid w:val="00647A9E"/>
    <w:rsid w:val="00650910"/>
    <w:rsid w:val="00654B81"/>
    <w:rsid w:val="00655722"/>
    <w:rsid w:val="00662A5F"/>
    <w:rsid w:val="0066412B"/>
    <w:rsid w:val="00685FB1"/>
    <w:rsid w:val="0069355F"/>
    <w:rsid w:val="006A3E7C"/>
    <w:rsid w:val="006C1E47"/>
    <w:rsid w:val="006D38D7"/>
    <w:rsid w:val="006E424D"/>
    <w:rsid w:val="00702AD5"/>
    <w:rsid w:val="00703254"/>
    <w:rsid w:val="00710574"/>
    <w:rsid w:val="007123B7"/>
    <w:rsid w:val="00721FBF"/>
    <w:rsid w:val="00733DFF"/>
    <w:rsid w:val="00737B4B"/>
    <w:rsid w:val="00746AE1"/>
    <w:rsid w:val="00754927"/>
    <w:rsid w:val="0076366C"/>
    <w:rsid w:val="00772475"/>
    <w:rsid w:val="00785E9C"/>
    <w:rsid w:val="00786064"/>
    <w:rsid w:val="007A270B"/>
    <w:rsid w:val="007A6A00"/>
    <w:rsid w:val="007B11D6"/>
    <w:rsid w:val="007D4369"/>
    <w:rsid w:val="007E58C2"/>
    <w:rsid w:val="007F478A"/>
    <w:rsid w:val="007F4D5E"/>
    <w:rsid w:val="008012A8"/>
    <w:rsid w:val="0080539A"/>
    <w:rsid w:val="00821A66"/>
    <w:rsid w:val="00821C12"/>
    <w:rsid w:val="008322DE"/>
    <w:rsid w:val="00834727"/>
    <w:rsid w:val="0083596F"/>
    <w:rsid w:val="008502E7"/>
    <w:rsid w:val="00861315"/>
    <w:rsid w:val="00866E76"/>
    <w:rsid w:val="00873EB1"/>
    <w:rsid w:val="00875626"/>
    <w:rsid w:val="00875B8B"/>
    <w:rsid w:val="0089402A"/>
    <w:rsid w:val="00896968"/>
    <w:rsid w:val="008C3DB3"/>
    <w:rsid w:val="008C45CC"/>
    <w:rsid w:val="008D1377"/>
    <w:rsid w:val="008E1DC2"/>
    <w:rsid w:val="008F2BF6"/>
    <w:rsid w:val="008F63DD"/>
    <w:rsid w:val="008F6569"/>
    <w:rsid w:val="0091330A"/>
    <w:rsid w:val="00913EBE"/>
    <w:rsid w:val="00922BAA"/>
    <w:rsid w:val="00940F4D"/>
    <w:rsid w:val="00945FEE"/>
    <w:rsid w:val="00950D53"/>
    <w:rsid w:val="00955672"/>
    <w:rsid w:val="00955CC0"/>
    <w:rsid w:val="0098413F"/>
    <w:rsid w:val="009A2165"/>
    <w:rsid w:val="009A3BDC"/>
    <w:rsid w:val="009C0840"/>
    <w:rsid w:val="009C0FEB"/>
    <w:rsid w:val="009C54BB"/>
    <w:rsid w:val="009C64C5"/>
    <w:rsid w:val="009C7890"/>
    <w:rsid w:val="009E2A53"/>
    <w:rsid w:val="009E422D"/>
    <w:rsid w:val="009E4561"/>
    <w:rsid w:val="009E4B66"/>
    <w:rsid w:val="009E78DC"/>
    <w:rsid w:val="009E7D50"/>
    <w:rsid w:val="009F50CA"/>
    <w:rsid w:val="009F5296"/>
    <w:rsid w:val="00A04A91"/>
    <w:rsid w:val="00A13ED8"/>
    <w:rsid w:val="00A25F60"/>
    <w:rsid w:val="00A415E5"/>
    <w:rsid w:val="00A57659"/>
    <w:rsid w:val="00A724FA"/>
    <w:rsid w:val="00A835EC"/>
    <w:rsid w:val="00A8586C"/>
    <w:rsid w:val="00A917A9"/>
    <w:rsid w:val="00A969FB"/>
    <w:rsid w:val="00AB1A9B"/>
    <w:rsid w:val="00AC2ECD"/>
    <w:rsid w:val="00AC40A1"/>
    <w:rsid w:val="00AC5081"/>
    <w:rsid w:val="00AC78DF"/>
    <w:rsid w:val="00AD0304"/>
    <w:rsid w:val="00AD3558"/>
    <w:rsid w:val="00AD5C7E"/>
    <w:rsid w:val="00AE0CF1"/>
    <w:rsid w:val="00AE2002"/>
    <w:rsid w:val="00AF5621"/>
    <w:rsid w:val="00B03F8C"/>
    <w:rsid w:val="00B04B2C"/>
    <w:rsid w:val="00B16BE8"/>
    <w:rsid w:val="00B353F6"/>
    <w:rsid w:val="00B360A7"/>
    <w:rsid w:val="00B36F2F"/>
    <w:rsid w:val="00B43DAC"/>
    <w:rsid w:val="00B5341F"/>
    <w:rsid w:val="00B53476"/>
    <w:rsid w:val="00B5655B"/>
    <w:rsid w:val="00B61A66"/>
    <w:rsid w:val="00B77DCA"/>
    <w:rsid w:val="00B806B7"/>
    <w:rsid w:val="00B84ACD"/>
    <w:rsid w:val="00BC208A"/>
    <w:rsid w:val="00BC2D62"/>
    <w:rsid w:val="00BC5024"/>
    <w:rsid w:val="00BC72D2"/>
    <w:rsid w:val="00BD1323"/>
    <w:rsid w:val="00BD35EA"/>
    <w:rsid w:val="00BE4081"/>
    <w:rsid w:val="00BE5E4E"/>
    <w:rsid w:val="00C047D1"/>
    <w:rsid w:val="00C108E4"/>
    <w:rsid w:val="00C1239D"/>
    <w:rsid w:val="00C136DD"/>
    <w:rsid w:val="00C16534"/>
    <w:rsid w:val="00C22D67"/>
    <w:rsid w:val="00C30FE5"/>
    <w:rsid w:val="00C51522"/>
    <w:rsid w:val="00C57CF5"/>
    <w:rsid w:val="00C71654"/>
    <w:rsid w:val="00C75ED6"/>
    <w:rsid w:val="00C77AC1"/>
    <w:rsid w:val="00C77FA2"/>
    <w:rsid w:val="00CA08A6"/>
    <w:rsid w:val="00CA3B52"/>
    <w:rsid w:val="00CA62DB"/>
    <w:rsid w:val="00CB1FC6"/>
    <w:rsid w:val="00CB29F7"/>
    <w:rsid w:val="00CC3446"/>
    <w:rsid w:val="00CC61BF"/>
    <w:rsid w:val="00CC702C"/>
    <w:rsid w:val="00CD5099"/>
    <w:rsid w:val="00CE0744"/>
    <w:rsid w:val="00D11C19"/>
    <w:rsid w:val="00D15741"/>
    <w:rsid w:val="00D171B6"/>
    <w:rsid w:val="00D259FD"/>
    <w:rsid w:val="00D27CEA"/>
    <w:rsid w:val="00D306C0"/>
    <w:rsid w:val="00D34C97"/>
    <w:rsid w:val="00D3754A"/>
    <w:rsid w:val="00D40C55"/>
    <w:rsid w:val="00D54731"/>
    <w:rsid w:val="00D567F1"/>
    <w:rsid w:val="00D76A2F"/>
    <w:rsid w:val="00D83CA2"/>
    <w:rsid w:val="00D87202"/>
    <w:rsid w:val="00D8743A"/>
    <w:rsid w:val="00D93A37"/>
    <w:rsid w:val="00DA213A"/>
    <w:rsid w:val="00DE1F9F"/>
    <w:rsid w:val="00DE4D20"/>
    <w:rsid w:val="00DF082D"/>
    <w:rsid w:val="00DF2F95"/>
    <w:rsid w:val="00DF602D"/>
    <w:rsid w:val="00E056AB"/>
    <w:rsid w:val="00E12931"/>
    <w:rsid w:val="00E14476"/>
    <w:rsid w:val="00E4016E"/>
    <w:rsid w:val="00E42259"/>
    <w:rsid w:val="00E62B6E"/>
    <w:rsid w:val="00E8080C"/>
    <w:rsid w:val="00E81FB0"/>
    <w:rsid w:val="00E87AA3"/>
    <w:rsid w:val="00E9346B"/>
    <w:rsid w:val="00E96606"/>
    <w:rsid w:val="00EA3A1D"/>
    <w:rsid w:val="00EB0F51"/>
    <w:rsid w:val="00EB1B40"/>
    <w:rsid w:val="00EC3579"/>
    <w:rsid w:val="00ED2041"/>
    <w:rsid w:val="00ED5840"/>
    <w:rsid w:val="00EE499C"/>
    <w:rsid w:val="00EF1FC8"/>
    <w:rsid w:val="00F01075"/>
    <w:rsid w:val="00F14F35"/>
    <w:rsid w:val="00F16A55"/>
    <w:rsid w:val="00F210DF"/>
    <w:rsid w:val="00F30EB1"/>
    <w:rsid w:val="00F3661C"/>
    <w:rsid w:val="00F5145E"/>
    <w:rsid w:val="00F63F0F"/>
    <w:rsid w:val="00F6455C"/>
    <w:rsid w:val="00F65D8F"/>
    <w:rsid w:val="00F67686"/>
    <w:rsid w:val="00F676A9"/>
    <w:rsid w:val="00F7615D"/>
    <w:rsid w:val="00F831F2"/>
    <w:rsid w:val="00F9248E"/>
    <w:rsid w:val="00FA4E67"/>
    <w:rsid w:val="00FA4E99"/>
    <w:rsid w:val="00FC16C2"/>
    <w:rsid w:val="00FC3366"/>
    <w:rsid w:val="00FC3972"/>
    <w:rsid w:val="00FC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D4D0E0F"/>
  <w15:chartTrackingRefBased/>
  <w15:docId w15:val="{AC632E93-8E93-4FC0-BD66-55DCE1A0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D20"/>
    <w:pPr>
      <w:spacing w:before="60"/>
    </w:pPr>
    <w:rPr>
      <w:rFonts w:eastAsia="Times New Roman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A969FB"/>
    <w:pPr>
      <w:keepNext/>
      <w:keepLines/>
      <w:shd w:val="clear" w:color="auto" w:fill="99CCFF"/>
      <w:spacing w:before="240" w:after="240"/>
      <w:contextualSpacing/>
      <w:outlineLvl w:val="0"/>
    </w:pPr>
    <w:rPr>
      <w:rFonts w:ascii="DIN-Bold" w:eastAsia="Calibri" w:hAnsi="DIN-Bold" w:cs="Arial"/>
      <w:b/>
      <w:caps/>
      <w:color w:val="000000" w:themeColor="text1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AB1A9B"/>
    <w:pPr>
      <w:keepNext/>
      <w:keepLines/>
      <w:pBdr>
        <w:bottom w:val="single" w:sz="8" w:space="1" w:color="000000"/>
      </w:pBdr>
      <w:spacing w:before="240" w:after="240"/>
      <w:contextualSpacing/>
      <w:outlineLvl w:val="1"/>
    </w:pPr>
    <w:rPr>
      <w:rFonts w:eastAsia="Calibr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qFormat/>
    <w:rsid w:val="00323178"/>
    <w:pPr>
      <w:keepNext/>
      <w:keepLines/>
      <w:spacing w:before="240"/>
      <w:outlineLvl w:val="2"/>
    </w:pPr>
    <w:rPr>
      <w:rFonts w:eastAsia="Calibri"/>
      <w:b/>
      <w:bCs/>
      <w:color w:val="0E6AAF"/>
      <w:sz w:val="24"/>
    </w:rPr>
  </w:style>
  <w:style w:type="paragraph" w:styleId="Titre4">
    <w:name w:val="heading 4"/>
    <w:basedOn w:val="Normal"/>
    <w:next w:val="Normal"/>
    <w:link w:val="Titre4Car"/>
    <w:qFormat/>
    <w:rsid w:val="00323178"/>
    <w:pPr>
      <w:keepNext/>
      <w:keepLines/>
      <w:spacing w:before="120"/>
      <w:ind w:left="567"/>
      <w:contextualSpacing/>
      <w:outlineLvl w:val="3"/>
    </w:pPr>
    <w:rPr>
      <w:rFonts w:eastAsia="Calibri"/>
      <w:b/>
      <w:bCs/>
      <w:iCs/>
    </w:rPr>
  </w:style>
  <w:style w:type="paragraph" w:styleId="Titre5">
    <w:name w:val="heading 5"/>
    <w:basedOn w:val="Normal"/>
    <w:next w:val="Normal"/>
    <w:link w:val="Titre5Car"/>
    <w:qFormat/>
    <w:rsid w:val="00323178"/>
    <w:pPr>
      <w:keepNext/>
      <w:keepLines/>
      <w:spacing w:before="120"/>
      <w:ind w:left="1134"/>
      <w:outlineLvl w:val="4"/>
    </w:pPr>
    <w:rPr>
      <w:rFonts w:eastAsia="Calibri"/>
      <w:b/>
    </w:rPr>
  </w:style>
  <w:style w:type="paragraph" w:styleId="Titre6">
    <w:name w:val="heading 6"/>
    <w:basedOn w:val="Normal"/>
    <w:next w:val="Normal"/>
    <w:link w:val="Titre6Car"/>
    <w:qFormat/>
    <w:rsid w:val="00323178"/>
    <w:pPr>
      <w:keepNext/>
      <w:keepLines/>
      <w:spacing w:before="120"/>
      <w:ind w:left="1701"/>
      <w:outlineLvl w:val="5"/>
    </w:pPr>
    <w:rPr>
      <w:rFonts w:eastAsia="Calibri"/>
      <w:b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locked/>
    <w:rsid w:val="00A969FB"/>
    <w:rPr>
      <w:rFonts w:ascii="DIN-Bold" w:hAnsi="DIN-Bold" w:cs="Arial"/>
      <w:b/>
      <w:caps/>
      <w:color w:val="000000" w:themeColor="text1"/>
      <w:sz w:val="24"/>
      <w:szCs w:val="24"/>
      <w:shd w:val="clear" w:color="auto" w:fill="99CCFF"/>
      <w:lang w:eastAsia="en-US"/>
    </w:rPr>
  </w:style>
  <w:style w:type="character" w:customStyle="1" w:styleId="Titre2Car">
    <w:name w:val="Titre 2 Car"/>
    <w:link w:val="Titre2"/>
    <w:locked/>
    <w:rsid w:val="00AB1A9B"/>
    <w:rPr>
      <w:rFonts w:ascii="Arial" w:hAnsi="Arial" w:cs="Times New Roman"/>
      <w:b/>
      <w:bCs/>
      <w:sz w:val="26"/>
      <w:szCs w:val="26"/>
    </w:rPr>
  </w:style>
  <w:style w:type="character" w:customStyle="1" w:styleId="Titre3Car">
    <w:name w:val="Titre 3 Car"/>
    <w:link w:val="Titre3"/>
    <w:locked/>
    <w:rsid w:val="00323178"/>
    <w:rPr>
      <w:rFonts w:ascii="Arial" w:eastAsia="Calibri" w:hAnsi="Arial"/>
      <w:b/>
      <w:bCs/>
      <w:color w:val="0E6AAF"/>
      <w:sz w:val="24"/>
      <w:lang w:val="fr-FR" w:eastAsia="en-US" w:bidi="ar-SA"/>
    </w:rPr>
  </w:style>
  <w:style w:type="character" w:customStyle="1" w:styleId="Titre4Car">
    <w:name w:val="Titre 4 Car"/>
    <w:link w:val="Titre4"/>
    <w:locked/>
    <w:rsid w:val="00323178"/>
    <w:rPr>
      <w:rFonts w:ascii="Arial" w:eastAsia="Calibri" w:hAnsi="Arial"/>
      <w:b/>
      <w:bCs/>
      <w:iCs/>
      <w:lang w:val="fr-FR" w:eastAsia="en-US" w:bidi="ar-SA"/>
    </w:rPr>
  </w:style>
  <w:style w:type="character" w:customStyle="1" w:styleId="Titre5Car">
    <w:name w:val="Titre 5 Car"/>
    <w:link w:val="Titre5"/>
    <w:locked/>
    <w:rsid w:val="00323178"/>
    <w:rPr>
      <w:rFonts w:ascii="Arial" w:eastAsia="Calibri" w:hAnsi="Arial"/>
      <w:b/>
      <w:lang w:val="fr-FR" w:eastAsia="en-US" w:bidi="ar-SA"/>
    </w:rPr>
  </w:style>
  <w:style w:type="character" w:customStyle="1" w:styleId="Titre6Car">
    <w:name w:val="Titre 6 Car"/>
    <w:link w:val="Titre6"/>
    <w:locked/>
    <w:rsid w:val="00323178"/>
    <w:rPr>
      <w:rFonts w:ascii="Arial" w:eastAsia="Calibri" w:hAnsi="Arial"/>
      <w:b/>
      <w:iCs/>
      <w:lang w:val="fr-FR" w:eastAsia="en-US" w:bidi="ar-SA"/>
    </w:rPr>
  </w:style>
  <w:style w:type="paragraph" w:styleId="Titre">
    <w:name w:val="Title"/>
    <w:basedOn w:val="Normal"/>
    <w:next w:val="Normal"/>
    <w:link w:val="TitreCar"/>
    <w:qFormat/>
    <w:rsid w:val="008F63DD"/>
    <w:pPr>
      <w:spacing w:before="0" w:after="240"/>
      <w:contextualSpacing/>
      <w:jc w:val="right"/>
    </w:pPr>
    <w:rPr>
      <w:rFonts w:eastAsia="Calibri"/>
      <w:b/>
      <w:caps/>
      <w:color w:val="000000"/>
      <w:spacing w:val="30"/>
      <w:kern w:val="28"/>
      <w:sz w:val="36"/>
      <w:szCs w:val="52"/>
    </w:rPr>
  </w:style>
  <w:style w:type="character" w:customStyle="1" w:styleId="TitreCar">
    <w:name w:val="Titre Car"/>
    <w:link w:val="Titre"/>
    <w:locked/>
    <w:rsid w:val="008F63DD"/>
    <w:rPr>
      <w:rFonts w:ascii="Arial" w:eastAsia="Calibri" w:hAnsi="Arial"/>
      <w:b/>
      <w:caps/>
      <w:color w:val="000000"/>
      <w:spacing w:val="30"/>
      <w:kern w:val="28"/>
      <w:sz w:val="36"/>
      <w:szCs w:val="52"/>
      <w:lang w:val="fr-FR" w:eastAsia="en-US" w:bidi="ar-SA"/>
    </w:rPr>
  </w:style>
  <w:style w:type="paragraph" w:styleId="Sous-titre">
    <w:name w:val="Subtitle"/>
    <w:basedOn w:val="Normal"/>
    <w:next w:val="Normal"/>
    <w:link w:val="Sous-titreCar"/>
    <w:qFormat/>
    <w:rsid w:val="00137CB0"/>
    <w:pPr>
      <w:numPr>
        <w:numId w:val="2"/>
      </w:numPr>
      <w:spacing w:before="120"/>
      <w:ind w:left="170" w:hanging="170"/>
    </w:pPr>
    <w:rPr>
      <w:rFonts w:eastAsia="Calibri"/>
      <w:i/>
      <w:iCs/>
      <w:color w:val="0E6AAF"/>
      <w:spacing w:val="15"/>
      <w:szCs w:val="24"/>
    </w:rPr>
  </w:style>
  <w:style w:type="character" w:customStyle="1" w:styleId="Sous-titreCar">
    <w:name w:val="Sous-titre Car"/>
    <w:link w:val="Sous-titre"/>
    <w:locked/>
    <w:rsid w:val="00137CB0"/>
    <w:rPr>
      <w:i/>
      <w:iCs/>
      <w:color w:val="0E6AAF"/>
      <w:spacing w:val="15"/>
      <w:szCs w:val="24"/>
      <w:lang w:eastAsia="en-US"/>
    </w:rPr>
  </w:style>
  <w:style w:type="character" w:customStyle="1" w:styleId="Emphaseple1">
    <w:name w:val="Emphase pâle1"/>
    <w:rsid w:val="002E1518"/>
    <w:rPr>
      <w:rFonts w:cs="Times New Roman"/>
      <w:i/>
      <w:iCs/>
      <w:color w:val="808080"/>
    </w:rPr>
  </w:style>
  <w:style w:type="character" w:styleId="Accentuation">
    <w:name w:val="Emphasis"/>
    <w:qFormat/>
    <w:rsid w:val="002E1518"/>
    <w:rPr>
      <w:rFonts w:cs="Times New Roman"/>
      <w:i/>
      <w:iCs/>
    </w:rPr>
  </w:style>
  <w:style w:type="character" w:customStyle="1" w:styleId="Emphaseintense1">
    <w:name w:val="Emphase intense1"/>
    <w:rsid w:val="00C047D1"/>
    <w:rPr>
      <w:rFonts w:cs="Times New Roman"/>
      <w:b/>
      <w:bCs/>
      <w:i/>
      <w:iCs/>
      <w:color w:val="auto"/>
    </w:rPr>
  </w:style>
  <w:style w:type="character" w:styleId="lev">
    <w:name w:val="Strong"/>
    <w:uiPriority w:val="22"/>
    <w:qFormat/>
    <w:rsid w:val="002E1518"/>
    <w:rPr>
      <w:rFonts w:cs="Times New Roman"/>
      <w:b/>
      <w:bCs/>
    </w:rPr>
  </w:style>
  <w:style w:type="paragraph" w:customStyle="1" w:styleId="Citation1">
    <w:name w:val="Citation1"/>
    <w:basedOn w:val="Normal"/>
    <w:next w:val="Normal"/>
    <w:link w:val="QuoteChar"/>
    <w:rsid w:val="002E1518"/>
    <w:rPr>
      <w:i/>
      <w:iCs/>
      <w:color w:val="000000"/>
    </w:rPr>
  </w:style>
  <w:style w:type="character" w:customStyle="1" w:styleId="QuoteChar">
    <w:name w:val="Quote Char"/>
    <w:link w:val="Citation1"/>
    <w:locked/>
    <w:rsid w:val="002E1518"/>
    <w:rPr>
      <w:rFonts w:cs="Times New Roman"/>
      <w:i/>
      <w:iCs/>
      <w:color w:val="000000"/>
    </w:rPr>
  </w:style>
  <w:style w:type="paragraph" w:customStyle="1" w:styleId="Citationintense1">
    <w:name w:val="Citation intense1"/>
    <w:basedOn w:val="Normal"/>
    <w:next w:val="Normal"/>
    <w:link w:val="IntenseQuoteChar"/>
    <w:rsid w:val="00C047D1"/>
    <w:pPr>
      <w:pBdr>
        <w:top w:val="single" w:sz="4" w:space="4" w:color="auto"/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link w:val="Citationintense1"/>
    <w:locked/>
    <w:rsid w:val="00C047D1"/>
    <w:rPr>
      <w:rFonts w:cs="Times New Roman"/>
      <w:b/>
      <w:bCs/>
      <w:i/>
      <w:iCs/>
    </w:rPr>
  </w:style>
  <w:style w:type="character" w:customStyle="1" w:styleId="Rfrenceple1">
    <w:name w:val="Référence pâle1"/>
    <w:rsid w:val="00EB1B40"/>
    <w:rPr>
      <w:rFonts w:cs="Times New Roman"/>
      <w:smallCaps/>
      <w:color w:val="auto"/>
      <w:u w:val="single"/>
    </w:rPr>
  </w:style>
  <w:style w:type="character" w:customStyle="1" w:styleId="Rfrenceintense1">
    <w:name w:val="Référence intense1"/>
    <w:rsid w:val="00EB1B40"/>
    <w:rPr>
      <w:rFonts w:cs="Times New Roman"/>
      <w:b/>
      <w:bCs/>
      <w:smallCaps/>
      <w:color w:val="auto"/>
      <w:spacing w:val="5"/>
      <w:u w:val="single"/>
    </w:rPr>
  </w:style>
  <w:style w:type="character" w:customStyle="1" w:styleId="Titredulivre1">
    <w:name w:val="Titre du livre1"/>
    <w:rsid w:val="002E1518"/>
    <w:rPr>
      <w:rFonts w:cs="Times New Roman"/>
      <w:b/>
      <w:bCs/>
      <w:smallCaps/>
      <w:spacing w:val="5"/>
    </w:rPr>
  </w:style>
  <w:style w:type="paragraph" w:customStyle="1" w:styleId="Paragraphedeliste1">
    <w:name w:val="Paragraphe de liste1"/>
    <w:basedOn w:val="Normal"/>
    <w:rsid w:val="002E1518"/>
    <w:pPr>
      <w:ind w:left="720"/>
      <w:contextualSpacing/>
    </w:pPr>
  </w:style>
  <w:style w:type="paragraph" w:customStyle="1" w:styleId="Sansinterligne1">
    <w:name w:val="Sans interligne1"/>
    <w:rsid w:val="0066412B"/>
    <w:rPr>
      <w:rFonts w:eastAsia="Times New Roman"/>
      <w:lang w:eastAsia="en-US"/>
    </w:rPr>
  </w:style>
  <w:style w:type="paragraph" w:styleId="En-tte">
    <w:name w:val="header"/>
    <w:basedOn w:val="Normal"/>
    <w:link w:val="En-tteCar"/>
    <w:rsid w:val="00721FBF"/>
    <w:pPr>
      <w:tabs>
        <w:tab w:val="center" w:pos="4536"/>
        <w:tab w:val="right" w:pos="9072"/>
      </w:tabs>
      <w:jc w:val="right"/>
    </w:pPr>
    <w:rPr>
      <w:color w:val="999999"/>
      <w:sz w:val="14"/>
      <w:szCs w:val="14"/>
    </w:rPr>
  </w:style>
  <w:style w:type="character" w:customStyle="1" w:styleId="En-tteCar">
    <w:name w:val="En-tête Car"/>
    <w:link w:val="En-tte"/>
    <w:locked/>
    <w:rsid w:val="00721FBF"/>
    <w:rPr>
      <w:rFonts w:ascii="Arial" w:hAnsi="Arial"/>
      <w:color w:val="999999"/>
      <w:sz w:val="14"/>
      <w:szCs w:val="14"/>
      <w:lang w:val="fr-FR" w:eastAsia="en-US" w:bidi="ar-SA"/>
    </w:rPr>
  </w:style>
  <w:style w:type="paragraph" w:styleId="Pieddepage">
    <w:name w:val="footer"/>
    <w:basedOn w:val="Normal"/>
    <w:link w:val="PieddepageCar"/>
    <w:rsid w:val="00EB1B40"/>
    <w:pPr>
      <w:tabs>
        <w:tab w:val="center" w:pos="4536"/>
        <w:tab w:val="right" w:pos="9072"/>
      </w:tabs>
      <w:jc w:val="both"/>
    </w:pPr>
    <w:rPr>
      <w:sz w:val="14"/>
      <w:szCs w:val="14"/>
    </w:rPr>
  </w:style>
  <w:style w:type="character" w:customStyle="1" w:styleId="PieddepageCar">
    <w:name w:val="Pied de page Car"/>
    <w:link w:val="Pieddepage"/>
    <w:locked/>
    <w:rsid w:val="00EB1B40"/>
    <w:rPr>
      <w:rFonts w:cs="Times New Roman"/>
      <w:sz w:val="14"/>
      <w:szCs w:val="14"/>
    </w:rPr>
  </w:style>
  <w:style w:type="table" w:styleId="Grilledutableau">
    <w:name w:val="Table Grid"/>
    <w:basedOn w:val="TableauNormal"/>
    <w:rsid w:val="00127999"/>
    <w:pPr>
      <w:jc w:val="center"/>
    </w:pPr>
    <w:rPr>
      <w:rFonts w:eastAsia="Times New Roman"/>
      <w:sz w:val="18"/>
    </w:rPr>
    <w:tblPr>
      <w:tblStyleRowBandSize w:val="1"/>
      <w:tblBorders>
        <w:top w:val="single" w:sz="12" w:space="0" w:color="333333"/>
        <w:bottom w:val="single" w:sz="12" w:space="0" w:color="333333"/>
        <w:insideH w:val="single" w:sz="4" w:space="0" w:color="333333"/>
      </w:tblBorders>
    </w:tblPr>
    <w:tcPr>
      <w:shd w:val="clear" w:color="auto" w:fill="FFFFFF"/>
      <w:tcMar>
        <w:top w:w="28" w:type="dxa"/>
        <w:left w:w="57" w:type="dxa"/>
        <w:bottom w:w="28" w:type="dxa"/>
        <w:right w:w="57" w:type="dxa"/>
      </w:tcMar>
      <w:vAlign w:val="center"/>
    </w:tcPr>
    <w:tblStylePr w:type="firstRow">
      <w:pPr>
        <w:jc w:val="center"/>
      </w:pPr>
      <w:rPr>
        <w:rFonts w:ascii="Arial" w:hAnsi="Arial"/>
        <w:b/>
        <w:sz w:val="18"/>
      </w:rPr>
      <w:tblPr/>
      <w:tcPr>
        <w:shd w:val="clear" w:color="auto" w:fill="3399FF"/>
      </w:tcPr>
    </w:tblStylePr>
    <w:tblStylePr w:type="firstCol">
      <w:pPr>
        <w:jc w:val="left"/>
      </w:pPr>
      <w:rPr>
        <w:rFonts w:ascii="Arial" w:hAnsi="Arial"/>
        <w:b/>
        <w:sz w:val="18"/>
      </w:rPr>
      <w:tblPr/>
      <w:tcPr>
        <w:shd w:val="clear" w:color="auto" w:fill="99CCFF"/>
      </w:tcPr>
    </w:tblStylePr>
    <w:tblStylePr w:type="band1Horz">
      <w:rPr>
        <w:rFonts w:ascii="Arial" w:hAnsi="Arial"/>
        <w:sz w:val="18"/>
      </w:rPr>
      <w:tblPr/>
      <w:tcPr>
        <w:shd w:val="clear" w:color="auto" w:fill="E6E6E6"/>
      </w:tcPr>
    </w:tblStylePr>
    <w:tblStylePr w:type="nwCell">
      <w:pPr>
        <w:jc w:val="left"/>
      </w:pPr>
      <w:rPr>
        <w:rFonts w:ascii="Arial" w:hAnsi="Arial"/>
        <w:b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</w:style>
  <w:style w:type="paragraph" w:styleId="Lgende">
    <w:name w:val="caption"/>
    <w:basedOn w:val="Normal"/>
    <w:next w:val="Normal"/>
    <w:qFormat/>
    <w:rsid w:val="00C047D1"/>
    <w:rPr>
      <w:bCs/>
      <w:i/>
      <w:sz w:val="16"/>
      <w:szCs w:val="18"/>
    </w:rPr>
  </w:style>
  <w:style w:type="paragraph" w:styleId="Paragraphedeliste">
    <w:name w:val="List Paragraph"/>
    <w:basedOn w:val="Normal"/>
    <w:uiPriority w:val="34"/>
    <w:qFormat/>
    <w:rsid w:val="00861315"/>
    <w:pPr>
      <w:ind w:left="720"/>
      <w:contextualSpacing/>
    </w:pPr>
  </w:style>
  <w:style w:type="paragraph" w:customStyle="1" w:styleId="Lgendedetableau">
    <w:name w:val="Légende de tableau"/>
    <w:basedOn w:val="Normal"/>
    <w:next w:val="Normal"/>
    <w:rsid w:val="00F676A9"/>
    <w:rPr>
      <w:i/>
      <w:sz w:val="14"/>
      <w:szCs w:val="18"/>
    </w:rPr>
  </w:style>
  <w:style w:type="paragraph" w:customStyle="1" w:styleId="Titredetableau">
    <w:name w:val="Titre de tableau"/>
    <w:basedOn w:val="Normal"/>
    <w:next w:val="Normal"/>
    <w:rsid w:val="00C77AC1"/>
    <w:pPr>
      <w:numPr>
        <w:numId w:val="1"/>
      </w:numPr>
      <w:spacing w:after="120"/>
      <w:ind w:left="227" w:hanging="227"/>
    </w:pPr>
    <w:rPr>
      <w:b/>
      <w:u w:val="single"/>
    </w:rPr>
  </w:style>
  <w:style w:type="paragraph" w:styleId="Textedebulles">
    <w:name w:val="Balloon Text"/>
    <w:basedOn w:val="Normal"/>
    <w:semiHidden/>
    <w:rsid w:val="0087562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676A9"/>
  </w:style>
  <w:style w:type="paragraph" w:styleId="Textebrut">
    <w:name w:val="Plain Text"/>
    <w:basedOn w:val="Normal"/>
    <w:link w:val="TextebrutCar"/>
    <w:uiPriority w:val="99"/>
    <w:unhideWhenUsed/>
    <w:rsid w:val="00955672"/>
    <w:pPr>
      <w:spacing w:before="0"/>
    </w:pPr>
    <w:rPr>
      <w:rFonts w:ascii="Calibri" w:eastAsiaTheme="minorHAnsi" w:hAnsi="Calibri" w:cstheme="minorBidi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955672"/>
    <w:rPr>
      <w:rFonts w:ascii="Calibri" w:eastAsiaTheme="minorHAnsi" w:hAnsi="Calibri" w:cstheme="minorBidi"/>
      <w:sz w:val="22"/>
      <w:szCs w:val="21"/>
      <w:lang w:eastAsia="en-US"/>
    </w:rPr>
  </w:style>
  <w:style w:type="character" w:styleId="Lienhypertexte">
    <w:name w:val="Hyperlink"/>
    <w:basedOn w:val="Policepardfaut"/>
    <w:uiPriority w:val="99"/>
    <w:rsid w:val="0095567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472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table" w:styleId="Tableausimple1">
    <w:name w:val="Plain Table 1"/>
    <w:basedOn w:val="TableauNormal"/>
    <w:uiPriority w:val="72"/>
    <w:rsid w:val="003F7DD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4">
    <w:name w:val="Plain Table 4"/>
    <w:basedOn w:val="TableauNormal"/>
    <w:uiPriority w:val="21"/>
    <w:qFormat/>
    <w:rsid w:val="00E8080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au">
    <w:name w:val="Tableau"/>
    <w:uiPriority w:val="99"/>
    <w:rsid w:val="003A0B39"/>
    <w:pPr>
      <w:spacing w:before="20" w:after="20"/>
    </w:pPr>
    <w:rPr>
      <w:rFonts w:ascii="Times New Roman" w:eastAsia="Times New Roman" w:hAnsi="Times New Roman"/>
      <w:sz w:val="22"/>
    </w:rPr>
  </w:style>
  <w:style w:type="character" w:styleId="Textedelespacerserv">
    <w:name w:val="Placeholder Text"/>
    <w:uiPriority w:val="99"/>
    <w:semiHidden/>
    <w:rsid w:val="003A0B39"/>
    <w:rPr>
      <w:rFonts w:cs="Times New Roman"/>
      <w:color w:val="808080"/>
    </w:rPr>
  </w:style>
  <w:style w:type="table" w:styleId="TableauGrille4-Accentuation3">
    <w:name w:val="Grid Table 4 Accent 3"/>
    <w:basedOn w:val="TableauNormal"/>
    <w:uiPriority w:val="49"/>
    <w:rsid w:val="001448A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rformatHTML">
    <w:name w:val="HTML Preformatted"/>
    <w:basedOn w:val="Normal"/>
    <w:link w:val="PrformatHTMLCar"/>
    <w:uiPriority w:val="99"/>
    <w:unhideWhenUsed/>
    <w:rsid w:val="00B84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B84ACD"/>
    <w:rPr>
      <w:rFonts w:ascii="Courier New" w:eastAsia="Times New Roman" w:hAnsi="Courier New" w:cs="Courier New"/>
    </w:rPr>
  </w:style>
  <w:style w:type="table" w:styleId="Grilledetableauclaire">
    <w:name w:val="Grid Table Light"/>
    <w:basedOn w:val="TableauNormal"/>
    <w:uiPriority w:val="32"/>
    <w:qFormat/>
    <w:rsid w:val="00B43D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nsinterligne">
    <w:name w:val="No Spacing"/>
    <w:uiPriority w:val="1"/>
    <w:qFormat/>
    <w:rsid w:val="00B43DAC"/>
    <w:rPr>
      <w:rFonts w:ascii="Calibri" w:hAnsi="Calibri"/>
      <w:sz w:val="22"/>
      <w:szCs w:val="22"/>
      <w:lang w:eastAsia="en-US"/>
    </w:rPr>
  </w:style>
  <w:style w:type="character" w:customStyle="1" w:styleId="t">
    <w:name w:val="t"/>
    <w:basedOn w:val="Policepardfaut"/>
    <w:rsid w:val="00B43DAC"/>
  </w:style>
  <w:style w:type="table" w:styleId="TableauGrille3-Accentuation1">
    <w:name w:val="Grid Table 3 Accent 1"/>
    <w:basedOn w:val="TableauNormal"/>
    <w:uiPriority w:val="48"/>
    <w:rsid w:val="00F6455C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2-Accentuation3">
    <w:name w:val="Grid Table 2 Accent 3"/>
    <w:basedOn w:val="TableauNormal"/>
    <w:uiPriority w:val="47"/>
    <w:rsid w:val="00370B6E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log">
    <w:name w:val="log"/>
    <w:basedOn w:val="PrformatHTML"/>
    <w:link w:val="logCar"/>
    <w:qFormat/>
    <w:rsid w:val="00E4016E"/>
    <w:pPr>
      <w:shd w:val="clear" w:color="auto" w:fill="EEEEEE"/>
      <w:spacing w:after="384"/>
    </w:pPr>
    <w:rPr>
      <w:rFonts w:ascii="Courier" w:hAnsi="Courier"/>
      <w:color w:val="404040"/>
    </w:rPr>
  </w:style>
  <w:style w:type="character" w:customStyle="1" w:styleId="logCar">
    <w:name w:val="log Car"/>
    <w:basedOn w:val="PrformatHTMLCar"/>
    <w:link w:val="log"/>
    <w:rsid w:val="00E4016E"/>
    <w:rPr>
      <w:rFonts w:ascii="Courier" w:eastAsia="Times New Roman" w:hAnsi="Courier" w:cs="Courier New"/>
      <w:color w:val="404040"/>
      <w:shd w:val="clear" w:color="auto" w:fill="EEEEEE"/>
    </w:rPr>
  </w:style>
  <w:style w:type="table" w:styleId="Tableausimple3">
    <w:name w:val="Plain Table 3"/>
    <w:basedOn w:val="TableauNormal"/>
    <w:uiPriority w:val="19"/>
    <w:qFormat/>
    <w:rsid w:val="00AC40A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error">
    <w:name w:val="error"/>
    <w:basedOn w:val="Policepardfaut"/>
    <w:rsid w:val="00754927"/>
  </w:style>
  <w:style w:type="paragraph" w:customStyle="1" w:styleId="Default">
    <w:name w:val="Default"/>
    <w:rsid w:val="00603B26"/>
    <w:pPr>
      <w:autoSpaceDE w:val="0"/>
      <w:autoSpaceDN w:val="0"/>
      <w:adjustRightInd w:val="0"/>
    </w:pPr>
    <w:rPr>
      <w:rFonts w:ascii="JLOACE+Arial,Bold" w:eastAsia="Times New Roman" w:hAnsi="JLOACE+Arial,Bold" w:cs="JLOACE+Arial,Bold"/>
      <w:color w:val="000000"/>
      <w:sz w:val="24"/>
      <w:szCs w:val="24"/>
    </w:rPr>
  </w:style>
  <w:style w:type="character" w:customStyle="1" w:styleId="TextedesaisieCar">
    <w:name w:val="Texte de saisie Car"/>
    <w:link w:val="Textedesaisie"/>
    <w:locked/>
    <w:rsid w:val="00603B26"/>
    <w:rPr>
      <w:rFonts w:eastAsia="SimSun" w:cs="Arial"/>
      <w:color w:val="5A5A5A"/>
      <w:sz w:val="17"/>
      <w:szCs w:val="24"/>
      <w:lang w:eastAsia="zh-CN"/>
    </w:rPr>
  </w:style>
  <w:style w:type="paragraph" w:customStyle="1" w:styleId="Textedesaisie">
    <w:name w:val="Texte de saisie"/>
    <w:basedOn w:val="Normal"/>
    <w:link w:val="TextedesaisieCar"/>
    <w:rsid w:val="00603B26"/>
    <w:pPr>
      <w:spacing w:before="0" w:line="220" w:lineRule="atLeast"/>
      <w:jc w:val="both"/>
    </w:pPr>
    <w:rPr>
      <w:rFonts w:eastAsia="SimSun" w:cs="Arial"/>
      <w:color w:val="5A5A5A"/>
      <w:sz w:val="17"/>
      <w:szCs w:val="24"/>
      <w:lang w:eastAsia="zh-CN"/>
    </w:rPr>
  </w:style>
  <w:style w:type="character" w:customStyle="1" w:styleId="hps">
    <w:name w:val="hps"/>
    <w:rsid w:val="00603B26"/>
  </w:style>
  <w:style w:type="paragraph" w:customStyle="1" w:styleId="Titreprincipal">
    <w:name w:val="Titre principal"/>
    <w:basedOn w:val="En-tte"/>
    <w:rsid w:val="001D22B9"/>
    <w:pPr>
      <w:tabs>
        <w:tab w:val="clear" w:pos="4536"/>
        <w:tab w:val="clear" w:pos="9072"/>
      </w:tabs>
      <w:spacing w:before="0" w:after="120"/>
      <w:jc w:val="both"/>
    </w:pPr>
    <w:rPr>
      <w:rFonts w:cs="Arial"/>
      <w:b/>
      <w:bCs/>
      <w:color w:val="auto"/>
      <w:sz w:val="40"/>
      <w:szCs w:val="40"/>
      <w:lang w:eastAsia="fr-FR"/>
    </w:rPr>
  </w:style>
  <w:style w:type="paragraph" w:customStyle="1" w:styleId="T2">
    <w:name w:val="T2"/>
    <w:basedOn w:val="Titre2"/>
    <w:qFormat/>
    <w:rsid w:val="001D22B9"/>
    <w:pPr>
      <w:keepLines w:val="0"/>
      <w:pBdr>
        <w:bottom w:val="none" w:sz="0" w:space="0" w:color="auto"/>
      </w:pBdr>
      <w:tabs>
        <w:tab w:val="num" w:pos="860"/>
      </w:tabs>
      <w:spacing w:before="0" w:after="0"/>
      <w:ind w:left="860" w:right="567" w:hanging="576"/>
      <w:contextualSpacing w:val="0"/>
      <w:jc w:val="both"/>
    </w:pPr>
    <w:rPr>
      <w:rFonts w:eastAsia="Times New Roman" w:cs="Arial"/>
      <w:color w:val="C40046"/>
      <w:sz w:val="26"/>
    </w:rPr>
  </w:style>
  <w:style w:type="table" w:styleId="TableauGrille1Clair-Accentuation1">
    <w:name w:val="Grid Table 1 Light Accent 1"/>
    <w:basedOn w:val="TableauNormal"/>
    <w:uiPriority w:val="46"/>
    <w:rsid w:val="007F4D5E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3">
    <w:name w:val="Grid Table 3"/>
    <w:basedOn w:val="TableauNormal"/>
    <w:uiPriority w:val="39"/>
    <w:qFormat/>
    <w:rsid w:val="00D1574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D15741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D15741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4759">
          <w:marLeft w:val="0"/>
          <w:marRight w:val="0"/>
          <w:marTop w:val="0"/>
          <w:marBottom w:val="0"/>
          <w:divBdr>
            <w:top w:val="none" w:sz="0" w:space="8" w:color="BCE8F1"/>
            <w:left w:val="none" w:sz="0" w:space="11" w:color="BCE8F1"/>
            <w:bottom w:val="single" w:sz="6" w:space="8" w:color="BCE8F1"/>
            <w:right w:val="none" w:sz="0" w:space="11" w:color="BCE8F1"/>
          </w:divBdr>
        </w:div>
      </w:divsChild>
    </w:div>
    <w:div w:id="1557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xemple.f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ellanger\Downloads\CSIRT-DCP-INC-2018-00X-v1.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fcf354b-0f2b-4a85-b185-b4c5794fb0d1" ContentTypeId="0x010100E59948C877BF475AAE81B826F9D81FE0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_Auteur xmlns="0adde5e1-e59d-4f0e-8d44-91583e6abbd8">CARPENTIER Serge</DP_Auteur>
    <DP_DateAlerte xmlns="0adde5e1-e59d-4f0e-8d44-91583e6abbd8" xsi:nil="true"/>
    <DP_Description xmlns="0adde5e1-e59d-4f0e-8d44-91583e6abbd8" xsi:nil="true"/>
    <TaxKeywordTaxHTField xmlns="0adde5e1-e59d-4f0e-8d44-91583e6abbd8">
      <Terms xmlns="http://schemas.microsoft.com/office/infopath/2007/PartnerControls"/>
    </TaxKeywordTaxHTField>
    <TaxCatchAll xmlns="0adde5e1-e59d-4f0e-8d44-91583e6abbd8">
      <Value>9</Value>
    </TaxCatchAll>
    <DP_Classification xmlns="0adde5e1-e59d-4f0e-8d44-91583e6abbd8">C2-Restreint</DP_Classification>
    <DP_DateEcheance xmlns="0adde5e1-e59d-4f0e-8d44-91583e6abbd8" xsi:nil="true"/>
    <DP_TypeDocument_MotCle xmlns="0adde5e1-e59d-4f0e-8d44-91583e6abbd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Exploitation</TermName>
          <TermId xmlns="http://schemas.microsoft.com/office/infopath/2007/PartnerControls">3cafa47f-3aad-416e-890d-508f4da5c388</TermId>
        </TermInfo>
      </Terms>
    </DP_TypeDocument_MotCl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DOCAPOST" ma:contentTypeID="0x010100E59948C877BF475AAE81B826F9D81FE000618F255813F3F34D8F30E3317F5AAE4B" ma:contentTypeVersion="3" ma:contentTypeDescription="" ma:contentTypeScope="" ma:versionID="fe9f67a9a2df79b306a6b7196ed572fb">
  <xsd:schema xmlns:xsd="http://www.w3.org/2001/XMLSchema" xmlns:xs="http://www.w3.org/2001/XMLSchema" xmlns:p="http://schemas.microsoft.com/office/2006/metadata/properties" xmlns:ns2="0adde5e1-e59d-4f0e-8d44-91583e6abbd8" targetNamespace="http://schemas.microsoft.com/office/2006/metadata/properties" ma:root="true" ma:fieldsID="ae84819316a1a3d6515123cd53c01c77" ns2:_="">
    <xsd:import namespace="0adde5e1-e59d-4f0e-8d44-91583e6abbd8"/>
    <xsd:element name="properties">
      <xsd:complexType>
        <xsd:sequence>
          <xsd:element name="documentManagement">
            <xsd:complexType>
              <xsd:all>
                <xsd:element ref="ns2:DP_Description" minOccurs="0"/>
                <xsd:element ref="ns2:DP_Auteur" minOccurs="0"/>
                <xsd:element ref="ns2:DP_Classification"/>
                <xsd:element ref="ns2:DP_DateEcheance" minOccurs="0"/>
                <xsd:element ref="ns2:DP_DateAlerte" minOccurs="0"/>
                <xsd:element ref="ns2:DP_TypeDocument_MotCle" minOccurs="0"/>
                <xsd:element ref="ns2:TaxKeywordTaxHTFiel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de5e1-e59d-4f0e-8d44-91583e6abbd8" elementFormDefault="qualified">
    <xsd:import namespace="http://schemas.microsoft.com/office/2006/documentManagement/types"/>
    <xsd:import namespace="http://schemas.microsoft.com/office/infopath/2007/PartnerControls"/>
    <xsd:element name="DP_Description" ma:index="8" nillable="true" ma:displayName="Description" ma:internalName="DP_Description">
      <xsd:simpleType>
        <xsd:restriction base="dms:Note">
          <xsd:maxLength value="255"/>
        </xsd:restriction>
      </xsd:simpleType>
    </xsd:element>
    <xsd:element name="DP_Auteur" ma:index="9" nillable="true" ma:displayName="Auteur" ma:internalName="DP_Auteur">
      <xsd:simpleType>
        <xsd:restriction base="dms:Text"/>
      </xsd:simpleType>
    </xsd:element>
    <xsd:element name="DP_Classification" ma:index="10" ma:displayName="Classification" ma:default="C2-Restreint" ma:description="Attention, C4 interdit sur cette GED et cryptage du document requis pour C3" ma:internalName="DP_Classification">
      <xsd:simpleType>
        <xsd:restriction base="dms:Choice">
          <xsd:enumeration value="C0-Public"/>
          <xsd:enumeration value="C1-Interne"/>
          <xsd:enumeration value="C2-Restreint"/>
          <xsd:enumeration value="C3-Confidentiel"/>
        </xsd:restriction>
      </xsd:simpleType>
    </xsd:element>
    <xsd:element name="DP_DateEcheance" ma:index="11" nillable="true" ma:displayName="Date d'échéance" ma:format="DateOnly" ma:internalName="DP_DateEcheance">
      <xsd:simpleType>
        <xsd:restriction base="dms:DateTime"/>
      </xsd:simpleType>
    </xsd:element>
    <xsd:element name="DP_DateAlerte" ma:index="12" nillable="true" ma:displayName="Date d'alerte" ma:format="DateOnly" ma:internalName="DP_DateAlerte">
      <xsd:simpleType>
        <xsd:restriction base="dms:DateTime"/>
      </xsd:simpleType>
    </xsd:element>
    <xsd:element name="DP_TypeDocument_MotCle" ma:index="14" nillable="true" ma:taxonomy="true" ma:internalName="DP_TypeDocument_MotCle" ma:taxonomyFieldName="DP_TypeDocument" ma:displayName="Type de document" ma:fieldId="{89a5f4d2-bd19-4e3f-bd36-757053a6ae6a}" ma:taxonomyMulti="true" ma:sspId="7fcf354b-0f2b-4a85-b185-b4c5794fb0d1" ma:termSetId="b18397ac-9c63-48c0-9a29-7b0ddc1d4f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Mots clés d’entreprise" ma:fieldId="{23f27201-bee3-471e-b2e7-b64fd8b7ca38}" ma:taxonomyMulti="true" ma:sspId="7fcf354b-0f2b-4a85-b185-b4c5794fb0d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8" nillable="true" ma:displayName="Colonne Attraper tout de Taxonomie" ma:hidden="true" ma:list="{6990c449-ee1c-4560-96d1-6401d207733e}" ma:internalName="TaxCatchAll" ma:showField="CatchAllData" ma:web="0adde5e1-e59d-4f0e-8d44-91583e6abb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FBF39-220F-45D7-B2C8-FFC862C8A47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BE45F3C-F9FA-4300-8E5C-F27F93477463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0adde5e1-e59d-4f0e-8d44-91583e6abbd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A216AC8-761C-4E11-8DD5-933FD7BA9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dde5e1-e59d-4f0e-8d44-91583e6ab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56CE27-510F-4FF9-BEF3-2B6B9C5886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AF668C1-AB4A-4596-8912-3448AA0EF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CSIRT-DCP-INC-2018-00X-v1.1.dotx</Template>
  <TotalTime>265</TotalTime>
  <Pages>3</Pages>
  <Words>228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CSIRT-RAPPORT-INCIDENT</vt:lpstr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CSIRT-RAPPORT-INCIDENT</dc:title>
  <dc:subject>Modèle de document Word</dc:subject>
  <dc:creator>BELLANGER Grégory</dc:creator>
  <cp:keywords/>
  <dc:description/>
  <cp:lastModifiedBy>BELLANGER Gregory</cp:lastModifiedBy>
  <cp:revision>11</cp:revision>
  <cp:lastPrinted>2018-06-20T10:52:00Z</cp:lastPrinted>
  <dcterms:created xsi:type="dcterms:W3CDTF">2018-10-03T09:50:00Z</dcterms:created>
  <dcterms:modified xsi:type="dcterms:W3CDTF">2018-10-04T16:03:00Z</dcterms:modified>
  <cp:category>COMMUNICATION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0x010100E59948C877BF475AAE81B826F9D81FE000618F255813F3F34D8F30E3317F5AAE4B</vt:lpwstr>
  </property>
  <property fmtid="{D5CDD505-2E9C-101B-9397-08002B2CF9AE}" pid="3" name="TaxKeyword">
    <vt:lpwstr/>
  </property>
  <property fmtid="{D5CDD505-2E9C-101B-9397-08002B2CF9AE}" pid="4" name="DP_TypeDocument">
    <vt:lpwstr>9;#Exploitation|3cafa47f-3aad-416e-890d-508f4da5c388</vt:lpwstr>
  </property>
  <property fmtid="{D5CDD505-2E9C-101B-9397-08002B2CF9AE}" pid="5" name="Approbat">
    <vt:i4>0</vt:i4>
  </property>
</Properties>
</file>